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header1.xml" ContentType="application/vnd.openxmlformats-officedocument.wordprocessingml.header+xml"/>
  <Default Extension="png" ContentType="image/pn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1306" w:lineRule="exact" w:before="0"/>
        <w:ind w:left="0" w:right="2957" w:firstLine="0"/>
        <w:jc w:val="right"/>
        <w:rPr>
          <w:rFonts w:ascii="宋体" w:hAnsi="宋体" w:cs="宋体" w:eastAsia="宋体"/>
          <w:sz w:val="160"/>
          <w:szCs w:val="160"/>
        </w:rPr>
      </w:pPr>
      <w:r>
        <w:rPr/>
        <w:pict>
          <v:group style="position:absolute;margin-left:1.32pt;margin-top:-86.139786pt;width:1189.45pt;height:556.450pt;mso-position-horizontal-relative:page;mso-position-vertical-relative:paragraph;z-index:-26200" coordorigin="26,-1723" coordsize="23789,11129">
            <v:shape style="position:absolute;left:26;top:-1723;width:23789;height:11129" type="#_x0000_t75" stroked="false">
              <v:imagedata r:id="rId5" o:title=""/>
            </v:shape>
            <v:group style="position:absolute;left:20242;top:-607;width:1030;height:120" coordorigin="20242,-607" coordsize="1030,120">
              <v:shape style="position:absolute;left:20242;top:-607;width:1030;height:120" coordorigin="20242,-607" coordsize="1030,120" path="m20242,-607l21271,-607,21271,-487,20242,-487,20242,-607xe" filled="true" fillcolor="#ffffff" stroked="false">
                <v:path arrowok="t"/>
                <v:fill type="solid"/>
              </v:shape>
            </v:group>
            <v:group style="position:absolute;left:21271;top:-607;width:120;height:1568" coordorigin="21271,-607" coordsize="120,1568">
              <v:shape style="position:absolute;left:21271;top:-607;width:120;height:1568" coordorigin="21271,-607" coordsize="120,1568" path="m21271,-607l21271,960,21391,960,21391,-607,21271,-607xe" filled="true" fillcolor="#ffffff" stroked="false">
                <v:path arrowok="t"/>
                <v:fill type="solid"/>
              </v:shape>
            </v:group>
            <v:group style="position:absolute;left:19735;top:2187;width:120;height:1942" coordorigin="19735,2187" coordsize="120,1942">
              <v:shape style="position:absolute;left:19735;top:2187;width:120;height:1942" coordorigin="19735,2187" coordsize="120,1942" path="m19735,2187l19735,4128,19855,4128,19855,2187,19735,2187xe" filled="true" fillcolor="#ffffff" stroked="false">
                <v:path arrowok="t"/>
                <v:fill type="solid"/>
              </v:shape>
            </v:group>
            <v:group style="position:absolute;left:19742;top:4001;width:896;height:120" coordorigin="19742,4001" coordsize="896,120">
              <v:shape style="position:absolute;left:19742;top:4001;width:896;height:120" coordorigin="19742,4001" coordsize="896,120" path="m19742,4121l20638,4121,20638,4001,19742,4001,19742,4121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宋体" w:hAnsi="宋体" w:cs="宋体" w:eastAsia="宋体"/>
          <w:color w:val="FFFFFF"/>
          <w:w w:val="100"/>
          <w:sz w:val="160"/>
          <w:szCs w:val="160"/>
        </w:rPr>
        <w:t>梦</w:t>
      </w:r>
      <w:r>
        <w:rPr>
          <w:rFonts w:ascii="宋体" w:hAnsi="宋体" w:cs="宋体" w:eastAsia="宋体"/>
          <w:w w:val="100"/>
          <w:sz w:val="160"/>
          <w:szCs w:val="160"/>
        </w:rPr>
      </w:r>
    </w:p>
    <w:p>
      <w:pPr>
        <w:spacing w:line="1022" w:lineRule="exact" w:before="0"/>
        <w:ind w:left="0" w:right="1990" w:firstLine="0"/>
        <w:jc w:val="right"/>
        <w:rPr>
          <w:rFonts w:ascii="宋体" w:hAnsi="宋体" w:cs="宋体" w:eastAsia="宋体"/>
          <w:sz w:val="96"/>
          <w:szCs w:val="96"/>
        </w:rPr>
      </w:pPr>
      <w:r>
        <w:rPr>
          <w:rFonts w:ascii="宋体" w:hAnsi="宋体" w:cs="宋体" w:eastAsia="宋体"/>
          <w:color w:val="FFFFFF"/>
          <w:sz w:val="96"/>
          <w:szCs w:val="96"/>
        </w:rPr>
        <w:t>里</w:t>
      </w:r>
      <w:r>
        <w:rPr>
          <w:rFonts w:ascii="宋体" w:hAnsi="宋体" w:cs="宋体" w:eastAsia="宋体"/>
          <w:sz w:val="96"/>
          <w:szCs w:val="96"/>
        </w:rPr>
      </w:r>
    </w:p>
    <w:p>
      <w:pPr>
        <w:spacing w:line="903" w:lineRule="exact" w:before="0"/>
        <w:ind w:left="0" w:right="2690" w:firstLine="0"/>
        <w:jc w:val="right"/>
        <w:rPr>
          <w:rFonts w:ascii="宋体" w:hAnsi="宋体" w:cs="宋体" w:eastAsia="宋体"/>
          <w:sz w:val="96"/>
          <w:szCs w:val="96"/>
        </w:rPr>
      </w:pPr>
      <w:r>
        <w:rPr>
          <w:rFonts w:ascii="宋体" w:hAnsi="宋体" w:cs="宋体" w:eastAsia="宋体"/>
          <w:color w:val="FFFFFF"/>
          <w:sz w:val="96"/>
          <w:szCs w:val="96"/>
        </w:rPr>
        <w:t>水</w:t>
      </w:r>
      <w:r>
        <w:rPr>
          <w:rFonts w:ascii="宋体" w:hAnsi="宋体" w:cs="宋体" w:eastAsia="宋体"/>
          <w:sz w:val="96"/>
          <w:szCs w:val="96"/>
        </w:rPr>
      </w:r>
    </w:p>
    <w:p>
      <w:pPr>
        <w:spacing w:line="1147" w:lineRule="exact" w:before="0"/>
        <w:ind w:left="0" w:right="2070" w:firstLine="0"/>
        <w:jc w:val="right"/>
        <w:rPr>
          <w:rFonts w:ascii="宋体" w:hAnsi="宋体" w:cs="宋体" w:eastAsia="宋体"/>
          <w:sz w:val="96"/>
          <w:szCs w:val="96"/>
        </w:rPr>
      </w:pPr>
      <w:r>
        <w:rPr>
          <w:rFonts w:ascii="宋体" w:hAnsi="宋体" w:cs="宋体" w:eastAsia="宋体"/>
          <w:color w:val="FFFFFF"/>
          <w:sz w:val="96"/>
          <w:szCs w:val="96"/>
        </w:rPr>
        <w:t>乡</w:t>
      </w:r>
      <w:r>
        <w:rPr>
          <w:rFonts w:ascii="宋体" w:hAnsi="宋体" w:cs="宋体" w:eastAsia="宋体"/>
          <w:sz w:val="96"/>
          <w:szCs w:val="96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1188" w:lineRule="exact" w:before="0"/>
        <w:ind w:left="1141" w:right="0" w:firstLine="0"/>
        <w:jc w:val="left"/>
        <w:rPr>
          <w:rFonts w:ascii="宋体" w:hAnsi="宋体" w:cs="宋体" w:eastAsia="宋体"/>
          <w:sz w:val="108"/>
          <w:szCs w:val="108"/>
        </w:rPr>
      </w:pPr>
      <w:r>
        <w:rPr>
          <w:rFonts w:ascii="宋体" w:hAnsi="宋体" w:cs="宋体" w:eastAsia="宋体"/>
          <w:color w:val="A7C542"/>
          <w:sz w:val="108"/>
          <w:szCs w:val="108"/>
        </w:rPr>
        <w:t>泰州市</w:t>
      </w:r>
      <w:r>
        <w:rPr>
          <w:rFonts w:ascii="宋体" w:hAnsi="宋体" w:cs="宋体" w:eastAsia="宋体"/>
          <w:sz w:val="108"/>
          <w:szCs w:val="108"/>
        </w:rPr>
        <w:t>农房设计大赛方案</w:t>
      </w:r>
    </w:p>
    <w:p>
      <w:pPr>
        <w:spacing w:line="647" w:lineRule="exact" w:before="0"/>
        <w:ind w:left="4723" w:right="0" w:firstLine="0"/>
        <w:jc w:val="left"/>
        <w:rPr>
          <w:rFonts w:ascii="微软雅黑" w:hAnsi="微软雅黑" w:cs="微软雅黑" w:eastAsia="微软雅黑"/>
          <w:sz w:val="40"/>
          <w:szCs w:val="40"/>
        </w:rPr>
      </w:pPr>
      <w:r>
        <w:rPr>
          <w:rFonts w:ascii="微软雅黑"/>
          <w:spacing w:val="-8"/>
          <w:sz w:val="40"/>
        </w:rPr>
        <w:t>Taizhou </w:t>
      </w:r>
      <w:r>
        <w:rPr>
          <w:rFonts w:ascii="微软雅黑"/>
          <w:sz w:val="40"/>
        </w:rPr>
        <w:t>Rural Housing Design</w:t>
      </w:r>
      <w:r>
        <w:rPr>
          <w:rFonts w:ascii="微软雅黑"/>
          <w:spacing w:val="-5"/>
          <w:sz w:val="40"/>
        </w:rPr>
        <w:t> </w:t>
      </w:r>
      <w:r>
        <w:rPr>
          <w:rFonts w:ascii="微软雅黑"/>
          <w:sz w:val="40"/>
        </w:rPr>
        <w:t>Competition</w:t>
      </w:r>
    </w:p>
    <w:p>
      <w:pPr>
        <w:spacing w:after="0" w:line="647" w:lineRule="exact"/>
        <w:jc w:val="left"/>
        <w:rPr>
          <w:rFonts w:ascii="微软雅黑" w:hAnsi="微软雅黑" w:cs="微软雅黑" w:eastAsia="微软雅黑"/>
          <w:sz w:val="40"/>
          <w:szCs w:val="40"/>
        </w:rPr>
        <w:sectPr>
          <w:type w:val="continuous"/>
          <w:pgSz w:w="23820" w:h="16840" w:orient="landscape"/>
          <w:pgMar w:top="1580" w:bottom="280" w:left="0" w:right="0"/>
        </w:sect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5"/>
        <w:rPr>
          <w:rFonts w:ascii="微软雅黑" w:hAnsi="微软雅黑" w:cs="微软雅黑" w:eastAsia="微软雅黑"/>
          <w:sz w:val="20"/>
          <w:szCs w:val="20"/>
        </w:rPr>
      </w:pPr>
    </w:p>
    <w:p>
      <w:pPr>
        <w:pStyle w:val="Heading4"/>
        <w:spacing w:line="610" w:lineRule="exact"/>
        <w:ind w:right="0"/>
        <w:jc w:val="left"/>
      </w:pPr>
      <w:r>
        <w:rPr/>
        <w:pict>
          <v:shape style="position:absolute;margin-left:.24pt;margin-top:-75.595154pt;width:1190.28pt;height:556.440pt;mso-position-horizontal-relative:page;mso-position-vertical-relative:paragraph;z-index:-26176" type="#_x0000_t75" stroked="false">
            <v:imagedata r:id="rId6" o:title=""/>
          </v:shape>
        </w:pict>
      </w:r>
      <w:r>
        <w:rPr/>
        <w:t>一、设计说明……………………………….…</w:t>
      </w:r>
      <w:r>
        <w:rPr>
          <w:spacing w:val="-15"/>
        </w:rPr>
        <w:t> </w:t>
      </w:r>
      <w:r>
        <w:rPr/>
        <w:t>02</w:t>
      </w:r>
    </w:p>
    <w:p>
      <w:pPr>
        <w:spacing w:line="240" w:lineRule="auto" w:before="6"/>
        <w:rPr>
          <w:rFonts w:ascii="微软雅黑" w:hAnsi="微软雅黑" w:cs="微软雅黑" w:eastAsia="微软雅黑"/>
          <w:sz w:val="38"/>
          <w:szCs w:val="38"/>
        </w:rPr>
      </w:pPr>
    </w:p>
    <w:p>
      <w:pPr>
        <w:spacing w:before="0"/>
        <w:ind w:left="7606" w:right="0" w:firstLine="0"/>
        <w:jc w:val="left"/>
        <w:rPr>
          <w:rFonts w:ascii="微软雅黑" w:hAnsi="微软雅黑" w:cs="微软雅黑" w:eastAsia="微软雅黑"/>
          <w:sz w:val="48"/>
          <w:szCs w:val="48"/>
        </w:rPr>
      </w:pPr>
      <w:r>
        <w:rPr>
          <w:rFonts w:ascii="微软雅黑" w:hAnsi="微软雅黑" w:cs="微软雅黑" w:eastAsia="微软雅黑"/>
          <w:sz w:val="48"/>
          <w:szCs w:val="48"/>
        </w:rPr>
        <w:t>二、方案效果图………………………………</w:t>
      </w:r>
      <w:r>
        <w:rPr>
          <w:rFonts w:ascii="微软雅黑" w:hAnsi="微软雅黑" w:cs="微软雅黑" w:eastAsia="微软雅黑"/>
          <w:spacing w:val="-13"/>
          <w:sz w:val="48"/>
          <w:szCs w:val="48"/>
        </w:rPr>
        <w:t> </w:t>
      </w:r>
      <w:r>
        <w:rPr>
          <w:rFonts w:ascii="微软雅黑" w:hAnsi="微软雅黑" w:cs="微软雅黑" w:eastAsia="微软雅黑"/>
          <w:sz w:val="48"/>
          <w:szCs w:val="48"/>
        </w:rPr>
        <w:t>05</w:t>
      </w: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11"/>
          <w:szCs w:val="11"/>
        </w:rPr>
      </w:pPr>
    </w:p>
    <w:p>
      <w:pPr>
        <w:spacing w:line="610" w:lineRule="exact" w:before="0"/>
        <w:ind w:left="7606" w:right="0" w:firstLine="0"/>
        <w:jc w:val="left"/>
        <w:rPr>
          <w:rFonts w:ascii="微软雅黑" w:hAnsi="微软雅黑" w:cs="微软雅黑" w:eastAsia="微软雅黑"/>
          <w:sz w:val="48"/>
          <w:szCs w:val="48"/>
        </w:rPr>
      </w:pPr>
      <w:r>
        <w:rPr>
          <w:rFonts w:ascii="微软雅黑" w:hAnsi="微软雅黑" w:cs="微软雅黑" w:eastAsia="微软雅黑"/>
          <w:sz w:val="48"/>
          <w:szCs w:val="48"/>
        </w:rPr>
        <w:t>三、建筑平面图………………………………</w:t>
      </w:r>
      <w:r>
        <w:rPr>
          <w:rFonts w:ascii="微软雅黑" w:hAnsi="微软雅黑" w:cs="微软雅黑" w:eastAsia="微软雅黑"/>
          <w:spacing w:val="-13"/>
          <w:sz w:val="48"/>
          <w:szCs w:val="48"/>
        </w:rPr>
        <w:t> </w:t>
      </w:r>
      <w:r>
        <w:rPr>
          <w:rFonts w:ascii="微软雅黑" w:hAnsi="微软雅黑" w:cs="微软雅黑" w:eastAsia="微软雅黑"/>
          <w:sz w:val="48"/>
          <w:szCs w:val="48"/>
        </w:rPr>
        <w:t>07</w:t>
      </w:r>
    </w:p>
    <w:p>
      <w:pPr>
        <w:spacing w:line="240" w:lineRule="auto" w:before="7"/>
        <w:rPr>
          <w:rFonts w:ascii="微软雅黑" w:hAnsi="微软雅黑" w:cs="微软雅黑" w:eastAsia="微软雅黑"/>
          <w:sz w:val="32"/>
          <w:szCs w:val="32"/>
        </w:rPr>
      </w:pPr>
    </w:p>
    <w:p>
      <w:pPr>
        <w:spacing w:before="0"/>
        <w:ind w:left="7607" w:right="0" w:firstLine="0"/>
        <w:jc w:val="left"/>
        <w:rPr>
          <w:rFonts w:ascii="微软雅黑" w:hAnsi="微软雅黑" w:cs="微软雅黑" w:eastAsia="微软雅黑"/>
          <w:sz w:val="48"/>
          <w:szCs w:val="48"/>
        </w:rPr>
      </w:pPr>
      <w:r>
        <w:rPr>
          <w:rFonts w:ascii="微软雅黑" w:hAnsi="微软雅黑" w:cs="微软雅黑" w:eastAsia="微软雅黑"/>
          <w:sz w:val="48"/>
          <w:szCs w:val="48"/>
        </w:rPr>
        <w:t>四、建筑立面图………………………………</w:t>
      </w:r>
      <w:r>
        <w:rPr>
          <w:rFonts w:ascii="微软雅黑" w:hAnsi="微软雅黑" w:cs="微软雅黑" w:eastAsia="微软雅黑"/>
          <w:spacing w:val="-13"/>
          <w:sz w:val="48"/>
          <w:szCs w:val="48"/>
        </w:rPr>
        <w:t> </w:t>
      </w:r>
      <w:r>
        <w:rPr>
          <w:rFonts w:ascii="微软雅黑" w:hAnsi="微软雅黑" w:cs="微软雅黑" w:eastAsia="微软雅黑"/>
          <w:sz w:val="48"/>
          <w:szCs w:val="48"/>
        </w:rPr>
        <w:t>11</w:t>
      </w: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11"/>
          <w:szCs w:val="11"/>
        </w:rPr>
      </w:pPr>
    </w:p>
    <w:p>
      <w:pPr>
        <w:spacing w:line="610" w:lineRule="exact" w:before="0"/>
        <w:ind w:left="7612" w:right="0" w:firstLine="0"/>
        <w:jc w:val="left"/>
        <w:rPr>
          <w:rFonts w:ascii="微软雅黑" w:hAnsi="微软雅黑" w:cs="微软雅黑" w:eastAsia="微软雅黑"/>
          <w:sz w:val="48"/>
          <w:szCs w:val="48"/>
        </w:rPr>
      </w:pPr>
      <w:r>
        <w:rPr>
          <w:rFonts w:ascii="微软雅黑" w:hAnsi="微软雅黑" w:cs="微软雅黑" w:eastAsia="微软雅黑"/>
          <w:sz w:val="48"/>
          <w:szCs w:val="48"/>
        </w:rPr>
        <w:t>五、建筑分析……………………………….…</w:t>
      </w:r>
      <w:r>
        <w:rPr>
          <w:rFonts w:ascii="微软雅黑" w:hAnsi="微软雅黑" w:cs="微软雅黑" w:eastAsia="微软雅黑"/>
          <w:spacing w:val="-15"/>
          <w:sz w:val="48"/>
          <w:szCs w:val="48"/>
        </w:rPr>
        <w:t> </w:t>
      </w:r>
      <w:r>
        <w:rPr>
          <w:rFonts w:ascii="微软雅黑" w:hAnsi="微软雅黑" w:cs="微软雅黑" w:eastAsia="微软雅黑"/>
          <w:sz w:val="48"/>
          <w:szCs w:val="48"/>
        </w:rPr>
        <w:t>12</w:t>
      </w:r>
    </w:p>
    <w:p>
      <w:pPr>
        <w:spacing w:line="240" w:lineRule="auto" w:before="6"/>
        <w:rPr>
          <w:rFonts w:ascii="微软雅黑" w:hAnsi="微软雅黑" w:cs="微软雅黑" w:eastAsia="微软雅黑"/>
          <w:sz w:val="38"/>
          <w:szCs w:val="38"/>
        </w:rPr>
      </w:pPr>
    </w:p>
    <w:p>
      <w:pPr>
        <w:spacing w:before="0"/>
        <w:ind w:left="7615" w:right="0" w:firstLine="0"/>
        <w:jc w:val="left"/>
        <w:rPr>
          <w:rFonts w:ascii="微软雅黑" w:hAnsi="微软雅黑" w:cs="微软雅黑" w:eastAsia="微软雅黑"/>
          <w:sz w:val="48"/>
          <w:szCs w:val="48"/>
        </w:rPr>
      </w:pPr>
      <w:r>
        <w:rPr>
          <w:rFonts w:ascii="微软雅黑" w:hAnsi="微软雅黑" w:cs="微软雅黑" w:eastAsia="微软雅黑"/>
          <w:sz w:val="48"/>
          <w:szCs w:val="48"/>
        </w:rPr>
        <w:t>六、技术图纸……………………………….…</w:t>
      </w:r>
      <w:r>
        <w:rPr>
          <w:rFonts w:ascii="微软雅黑" w:hAnsi="微软雅黑" w:cs="微软雅黑" w:eastAsia="微软雅黑"/>
          <w:spacing w:val="-15"/>
          <w:sz w:val="48"/>
          <w:szCs w:val="48"/>
        </w:rPr>
        <w:t> </w:t>
      </w:r>
      <w:r>
        <w:rPr>
          <w:rFonts w:ascii="微软雅黑" w:hAnsi="微软雅黑" w:cs="微软雅黑" w:eastAsia="微软雅黑"/>
          <w:sz w:val="48"/>
          <w:szCs w:val="48"/>
        </w:rPr>
        <w:t>18</w:t>
      </w:r>
    </w:p>
    <w:p>
      <w:pPr>
        <w:spacing w:after="0"/>
        <w:jc w:val="left"/>
        <w:rPr>
          <w:rFonts w:ascii="微软雅黑" w:hAnsi="微软雅黑" w:cs="微软雅黑" w:eastAsia="微软雅黑"/>
          <w:sz w:val="48"/>
          <w:szCs w:val="48"/>
        </w:rPr>
        <w:sectPr>
          <w:pgSz w:w="23820" w:h="16840" w:orient="landscape"/>
          <w:pgMar w:top="1580" w:bottom="280" w:left="0" w:right="0"/>
        </w:sect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16"/>
        <w:rPr>
          <w:rFonts w:ascii="微软雅黑" w:hAnsi="微软雅黑" w:cs="微软雅黑" w:eastAsia="微软雅黑"/>
          <w:sz w:val="18"/>
          <w:szCs w:val="18"/>
        </w:rPr>
      </w:pPr>
    </w:p>
    <w:p>
      <w:pPr>
        <w:pStyle w:val="BodyText"/>
        <w:spacing w:line="439" w:lineRule="exact"/>
        <w:ind w:right="0" w:firstLine="570"/>
        <w:jc w:val="left"/>
      </w:pPr>
      <w:r>
        <w:rPr/>
        <w:pict>
          <v:shape style="position:absolute;margin-left:31.200001pt;margin-top:4.102144pt;width:725.52pt;height:666.6pt;mso-position-horizontal-relative:page;mso-position-vertical-relative:paragraph;z-index:1072" type="#_x0000_t75" stroked="false">
            <v:imagedata r:id="rId8" o:title=""/>
          </v:shape>
        </w:pict>
      </w:r>
      <w:r>
        <w:rPr/>
        <w:t>“笑望海光月，轻叩板桥霜，微风摇曳竹影，</w:t>
      </w:r>
    </w:p>
    <w:p>
      <w:pPr>
        <w:pStyle w:val="BodyText"/>
        <w:spacing w:line="266" w:lineRule="auto" w:before="61"/>
        <w:ind w:right="687"/>
        <w:jc w:val="both"/>
      </w:pPr>
      <w:r>
        <w:rPr/>
        <w:t>我的梦里水乡”谭晶的一首《梦水乡》唱出了</w:t>
      </w:r>
      <w:r>
        <w:rPr>
          <w:w w:val="99"/>
        </w:rPr>
        <w:t> </w:t>
      </w:r>
      <w:r>
        <w:rPr/>
        <w:t>里下河人民魂牵梦绕的故乡。我们通过深度挖</w:t>
      </w:r>
      <w:r>
        <w:rPr>
          <w:w w:val="99"/>
        </w:rPr>
        <w:t> </w:t>
      </w:r>
      <w:r>
        <w:rPr/>
        <w:t>掘地方文化特色，结合当地地理环境和历史文</w:t>
      </w:r>
      <w:r>
        <w:rPr>
          <w:w w:val="99"/>
        </w:rPr>
        <w:t> </w:t>
      </w:r>
      <w:r>
        <w:rPr/>
        <w:t>化资源，展现村庄独特的文化气质，让每一栋</w:t>
      </w:r>
      <w:r>
        <w:rPr>
          <w:w w:val="99"/>
        </w:rPr>
        <w:t> </w:t>
      </w:r>
      <w:r>
        <w:rPr/>
        <w:t>农房都能成为一道风景，成为村民的“梦里水</w:t>
      </w:r>
      <w:r>
        <w:rPr>
          <w:w w:val="99"/>
        </w:rPr>
        <w:t> </w:t>
      </w:r>
      <w:r>
        <w:rPr/>
        <w:t>乡”。</w:t>
      </w:r>
    </w:p>
    <w:p>
      <w:pPr>
        <w:pStyle w:val="BodyText"/>
        <w:spacing w:line="266" w:lineRule="auto" w:before="15"/>
        <w:ind w:right="0" w:firstLine="570"/>
        <w:jc w:val="left"/>
      </w:pPr>
      <w:r>
        <w:rPr/>
        <w:t>本案将老人房设置在一楼，人性化考虑到长</w:t>
      </w:r>
      <w:r>
        <w:rPr>
          <w:w w:val="99"/>
        </w:rPr>
        <w:t> </w:t>
      </w:r>
      <w:r>
        <w:rPr/>
        <w:t>辈行动不便，避免走楼梯带来的风险，同时在</w:t>
      </w:r>
      <w:r>
        <w:rPr>
          <w:w w:val="99"/>
        </w:rPr>
        <w:t> </w:t>
      </w:r>
      <w:r>
        <w:rPr/>
        <w:t>一楼布置堂屋，以便家族重要集会议事使用。</w:t>
      </w:r>
      <w:r>
        <w:rPr>
          <w:w w:val="99"/>
        </w:rPr>
        <w:t> </w:t>
      </w:r>
      <w:r>
        <w:rPr/>
        <w:t>在二楼以起居室为中心布置卧室，方便了彼此</w:t>
      </w:r>
      <w:r>
        <w:rPr>
          <w:w w:val="99"/>
        </w:rPr>
        <w:t> </w:t>
      </w:r>
      <w:r>
        <w:rPr/>
        <w:t>沟通。</w:t>
      </w:r>
    </w:p>
    <w:p>
      <w:pPr>
        <w:pStyle w:val="BodyText"/>
        <w:spacing w:line="266" w:lineRule="auto" w:before="15"/>
        <w:ind w:right="0" w:firstLine="570"/>
        <w:jc w:val="left"/>
      </w:pPr>
      <w:r>
        <w:rPr/>
        <w:t>土建造价约为28万元，实际造价以当地地勘</w:t>
      </w:r>
      <w:r>
        <w:rPr>
          <w:w w:val="99"/>
        </w:rPr>
        <w:t> </w:t>
      </w:r>
      <w:r>
        <w:rPr/>
        <w:t>情况为准</w:t>
      </w: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16"/>
        <w:rPr>
          <w:rFonts w:ascii="微软雅黑" w:hAnsi="微软雅黑" w:cs="微软雅黑" w:eastAsia="微软雅黑"/>
          <w:sz w:val="17"/>
          <w:szCs w:val="17"/>
        </w:rPr>
      </w:pPr>
    </w:p>
    <w:tbl>
      <w:tblPr>
        <w:tblW w:w="0" w:type="auto"/>
        <w:jc w:val="left"/>
        <w:tblInd w:w="1734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07"/>
        <w:gridCol w:w="3819"/>
      </w:tblGrid>
      <w:tr>
        <w:trPr>
          <w:trHeight w:val="484" w:hRule="exact"/>
        </w:trPr>
        <w:tc>
          <w:tcPr>
            <w:tcW w:w="54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>
            <w:pPr>
              <w:pStyle w:val="TableParagraph"/>
              <w:spacing w:line="389" w:lineRule="exact"/>
              <w:ind w:left="1" w:right="0"/>
              <w:jc w:val="center"/>
              <w:rPr>
                <w:rFonts w:ascii="微软雅黑" w:hAnsi="微软雅黑" w:cs="微软雅黑" w:eastAsia="微软雅黑"/>
                <w:sz w:val="28"/>
                <w:szCs w:val="28"/>
              </w:rPr>
            </w:pPr>
            <w:r>
              <w:rPr>
                <w:rFonts w:ascii="微软雅黑" w:hAnsi="微软雅黑" w:cs="微软雅黑" w:eastAsia="微软雅黑"/>
                <w:b/>
                <w:bCs/>
                <w:sz w:val="28"/>
                <w:szCs w:val="28"/>
              </w:rPr>
              <w:t>户型资料</w:t>
            </w:r>
            <w:r>
              <w:rPr>
                <w:rFonts w:ascii="微软雅黑" w:hAnsi="微软雅黑" w:cs="微软雅黑" w:eastAsia="微软雅黑"/>
                <w:sz w:val="28"/>
                <w:szCs w:val="28"/>
              </w:rPr>
            </w:r>
          </w:p>
        </w:tc>
      </w:tr>
      <w:tr>
        <w:trPr>
          <w:trHeight w:val="484" w:hRule="exact"/>
        </w:trPr>
        <w:tc>
          <w:tcPr>
            <w:tcW w:w="1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64" w:lineRule="exact"/>
              <w:ind w:left="316" w:right="0"/>
              <w:jc w:val="left"/>
              <w:rPr>
                <w:rFonts w:ascii="微软雅黑" w:hAnsi="微软雅黑" w:cs="微软雅黑" w:eastAsia="微软雅黑"/>
                <w:sz w:val="24"/>
                <w:szCs w:val="24"/>
              </w:rPr>
            </w:pPr>
            <w:r>
              <w:rPr>
                <w:rFonts w:ascii="微软雅黑" w:hAnsi="微软雅黑" w:cs="微软雅黑" w:eastAsia="微软雅黑"/>
                <w:sz w:val="24"/>
                <w:szCs w:val="24"/>
              </w:rPr>
              <w:t>占地面积</w:t>
            </w:r>
          </w:p>
        </w:tc>
        <w:tc>
          <w:tcPr>
            <w:tcW w:w="3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64" w:lineRule="exact"/>
              <w:ind w:right="0"/>
              <w:jc w:val="center"/>
              <w:rPr>
                <w:rFonts w:ascii="微软雅黑" w:hAnsi="微软雅黑" w:cs="微软雅黑" w:eastAsia="微软雅黑"/>
                <w:sz w:val="24"/>
                <w:szCs w:val="24"/>
              </w:rPr>
            </w:pPr>
            <w:r>
              <w:rPr>
                <w:rFonts w:ascii="Arial" w:hAnsi="Arial" w:cs="Arial" w:eastAsia="Arial"/>
                <w:sz w:val="24"/>
                <w:szCs w:val="24"/>
              </w:rPr>
              <w:t>120.57</w:t>
            </w:r>
            <w:r>
              <w:rPr>
                <w:rFonts w:ascii="微软雅黑" w:hAnsi="微软雅黑" w:cs="微软雅黑" w:eastAsia="微软雅黑"/>
                <w:sz w:val="24"/>
                <w:szCs w:val="24"/>
              </w:rPr>
              <w:t>㎡</w:t>
            </w:r>
          </w:p>
        </w:tc>
      </w:tr>
      <w:tr>
        <w:trPr>
          <w:trHeight w:val="484" w:hRule="exact"/>
        </w:trPr>
        <w:tc>
          <w:tcPr>
            <w:tcW w:w="1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64" w:lineRule="exact"/>
              <w:ind w:left="316" w:right="0"/>
              <w:jc w:val="left"/>
              <w:rPr>
                <w:rFonts w:ascii="微软雅黑" w:hAnsi="微软雅黑" w:cs="微软雅黑" w:eastAsia="微软雅黑"/>
                <w:sz w:val="24"/>
                <w:szCs w:val="24"/>
              </w:rPr>
            </w:pPr>
            <w:r>
              <w:rPr>
                <w:rFonts w:ascii="微软雅黑" w:hAnsi="微软雅黑" w:cs="微软雅黑" w:eastAsia="微软雅黑"/>
                <w:sz w:val="24"/>
                <w:szCs w:val="24"/>
              </w:rPr>
              <w:t>建筑面积</w:t>
            </w:r>
          </w:p>
        </w:tc>
        <w:tc>
          <w:tcPr>
            <w:tcW w:w="3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64" w:lineRule="exact"/>
              <w:ind w:right="0"/>
              <w:jc w:val="center"/>
              <w:rPr>
                <w:rFonts w:ascii="微软雅黑" w:hAnsi="微软雅黑" w:cs="微软雅黑" w:eastAsia="微软雅黑"/>
                <w:sz w:val="24"/>
                <w:szCs w:val="24"/>
              </w:rPr>
            </w:pPr>
            <w:r>
              <w:rPr>
                <w:rFonts w:ascii="Arial" w:hAnsi="Arial" w:cs="Arial" w:eastAsia="Arial"/>
                <w:sz w:val="24"/>
                <w:szCs w:val="24"/>
              </w:rPr>
              <w:t>224.67</w:t>
            </w:r>
            <w:r>
              <w:rPr>
                <w:rFonts w:ascii="微软雅黑" w:hAnsi="微软雅黑" w:cs="微软雅黑" w:eastAsia="微软雅黑"/>
                <w:sz w:val="24"/>
                <w:szCs w:val="24"/>
              </w:rPr>
              <w:t>㎡</w:t>
            </w:r>
          </w:p>
        </w:tc>
      </w:tr>
      <w:tr>
        <w:trPr>
          <w:trHeight w:val="484" w:hRule="exact"/>
        </w:trPr>
        <w:tc>
          <w:tcPr>
            <w:tcW w:w="1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64" w:lineRule="exact"/>
              <w:ind w:left="316" w:right="0"/>
              <w:jc w:val="left"/>
              <w:rPr>
                <w:rFonts w:ascii="微软雅黑" w:hAnsi="微软雅黑" w:cs="微软雅黑" w:eastAsia="微软雅黑"/>
                <w:sz w:val="24"/>
                <w:szCs w:val="24"/>
              </w:rPr>
            </w:pPr>
            <w:r>
              <w:rPr>
                <w:rFonts w:ascii="微软雅黑" w:hAnsi="微软雅黑" w:cs="微软雅黑" w:eastAsia="微软雅黑"/>
                <w:sz w:val="24"/>
                <w:szCs w:val="24"/>
              </w:rPr>
              <w:t>房间统计</w:t>
            </w:r>
          </w:p>
        </w:tc>
        <w:tc>
          <w:tcPr>
            <w:tcW w:w="3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64" w:lineRule="exact"/>
              <w:ind w:left="1183" w:right="0"/>
              <w:jc w:val="left"/>
              <w:rPr>
                <w:rFonts w:ascii="微软雅黑" w:hAnsi="微软雅黑" w:cs="微软雅黑" w:eastAsia="微软雅黑"/>
                <w:sz w:val="24"/>
                <w:szCs w:val="24"/>
              </w:rPr>
            </w:pPr>
            <w:r>
              <w:rPr>
                <w:rFonts w:ascii="微软雅黑" w:hAnsi="微软雅黑" w:cs="微软雅黑" w:eastAsia="微软雅黑"/>
                <w:sz w:val="24"/>
                <w:szCs w:val="24"/>
              </w:rPr>
              <w:t>五室四厅两卫</w:t>
            </w:r>
          </w:p>
        </w:tc>
      </w:tr>
      <w:tr>
        <w:trPr>
          <w:trHeight w:val="484" w:hRule="exact"/>
        </w:trPr>
        <w:tc>
          <w:tcPr>
            <w:tcW w:w="1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64" w:lineRule="exact"/>
              <w:ind w:right="0"/>
              <w:jc w:val="center"/>
              <w:rPr>
                <w:rFonts w:ascii="微软雅黑" w:hAnsi="微软雅黑" w:cs="微软雅黑" w:eastAsia="微软雅黑"/>
                <w:sz w:val="24"/>
                <w:szCs w:val="24"/>
              </w:rPr>
            </w:pPr>
            <w:r>
              <w:rPr>
                <w:rFonts w:ascii="微软雅黑" w:hAnsi="微软雅黑" w:cs="微软雅黑" w:eastAsia="微软雅黑"/>
                <w:sz w:val="24"/>
                <w:szCs w:val="24"/>
              </w:rPr>
              <w:t>层数</w:t>
            </w:r>
          </w:p>
        </w:tc>
        <w:tc>
          <w:tcPr>
            <w:tcW w:w="3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64" w:lineRule="exact"/>
              <w:ind w:right="0"/>
              <w:jc w:val="center"/>
              <w:rPr>
                <w:rFonts w:ascii="微软雅黑" w:hAnsi="微软雅黑" w:cs="微软雅黑" w:eastAsia="微软雅黑"/>
                <w:sz w:val="24"/>
                <w:szCs w:val="24"/>
              </w:rPr>
            </w:pPr>
            <w:r>
              <w:rPr>
                <w:rFonts w:ascii="微软雅黑" w:hAnsi="微软雅黑" w:cs="微软雅黑" w:eastAsia="微软雅黑"/>
                <w:sz w:val="24"/>
                <w:szCs w:val="24"/>
              </w:rPr>
              <w:t>二层</w:t>
            </w:r>
          </w:p>
        </w:tc>
      </w:tr>
      <w:tr>
        <w:trPr>
          <w:trHeight w:val="484" w:hRule="exact"/>
        </w:trPr>
        <w:tc>
          <w:tcPr>
            <w:tcW w:w="16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64" w:lineRule="exact"/>
              <w:ind w:right="0"/>
              <w:jc w:val="center"/>
              <w:rPr>
                <w:rFonts w:ascii="微软雅黑" w:hAnsi="微软雅黑" w:cs="微软雅黑" w:eastAsia="微软雅黑"/>
                <w:sz w:val="24"/>
                <w:szCs w:val="24"/>
              </w:rPr>
            </w:pPr>
            <w:r>
              <w:rPr>
                <w:rFonts w:ascii="微软雅黑" w:hAnsi="微软雅黑" w:cs="微软雅黑" w:eastAsia="微软雅黑"/>
                <w:sz w:val="24"/>
                <w:szCs w:val="24"/>
              </w:rPr>
              <w:t>车库</w:t>
            </w:r>
          </w:p>
        </w:tc>
        <w:tc>
          <w:tcPr>
            <w:tcW w:w="38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64" w:lineRule="exact"/>
              <w:ind w:right="0"/>
              <w:jc w:val="center"/>
              <w:rPr>
                <w:rFonts w:ascii="微软雅黑" w:hAnsi="微软雅黑" w:cs="微软雅黑" w:eastAsia="微软雅黑"/>
                <w:sz w:val="24"/>
                <w:szCs w:val="24"/>
              </w:rPr>
            </w:pPr>
            <w:r>
              <w:rPr>
                <w:rFonts w:ascii="微软雅黑" w:hAnsi="微软雅黑" w:cs="微软雅黑" w:eastAsia="微软雅黑"/>
                <w:sz w:val="24"/>
                <w:szCs w:val="24"/>
              </w:rPr>
              <w:t>无</w:t>
            </w:r>
          </w:p>
        </w:tc>
      </w:tr>
    </w:tbl>
    <w:p>
      <w:pPr>
        <w:spacing w:after="0" w:line="364" w:lineRule="exact"/>
        <w:jc w:val="center"/>
        <w:rPr>
          <w:rFonts w:ascii="微软雅黑" w:hAnsi="微软雅黑" w:cs="微软雅黑" w:eastAsia="微软雅黑"/>
          <w:sz w:val="24"/>
          <w:szCs w:val="24"/>
        </w:rPr>
        <w:sectPr>
          <w:headerReference w:type="default" r:id="rId7"/>
          <w:pgSz w:w="23820" w:h="16840" w:orient="landscape"/>
          <w:pgMar w:header="406" w:footer="0" w:top="1720" w:bottom="280" w:left="0" w:right="5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14015" w:lineRule="exact"/>
        <w:ind w:left="117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79"/>
          <w:sz w:val="20"/>
          <w:szCs w:val="20"/>
        </w:rPr>
        <w:drawing>
          <wp:inline distT="0" distB="0" distL="0" distR="0">
            <wp:extent cx="13334624" cy="8899779"/>
            <wp:effectExtent l="0" t="0" r="0" b="0"/>
            <wp:docPr id="1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4624" cy="8899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79"/>
          <w:sz w:val="20"/>
          <w:szCs w:val="20"/>
        </w:rPr>
      </w:r>
    </w:p>
    <w:p>
      <w:pPr>
        <w:spacing w:after="0" w:line="14015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9"/>
          <w:pgSz w:w="23820" w:h="16840" w:orient="landscape"/>
          <w:pgMar w:header="406" w:footer="0" w:top="1720" w:bottom="280" w:left="0" w:right="5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13963" w:lineRule="exact"/>
        <w:ind w:left="12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78"/>
          <w:sz w:val="20"/>
          <w:szCs w:val="20"/>
        </w:rPr>
        <w:drawing>
          <wp:inline distT="0" distB="0" distL="0" distR="0">
            <wp:extent cx="13286421" cy="8867108"/>
            <wp:effectExtent l="0" t="0" r="0" b="0"/>
            <wp:docPr id="3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6421" cy="8867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78"/>
          <w:sz w:val="20"/>
          <w:szCs w:val="20"/>
        </w:rPr>
      </w:r>
    </w:p>
    <w:p>
      <w:pPr>
        <w:spacing w:after="0" w:line="13963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23820" w:h="16840" w:orient="landscape"/>
          <w:pgMar w:header="406" w:footer="0" w:top="1720" w:bottom="280" w:left="0" w:right="5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92.879997pt;margin-top:111.479973pt;width:1033.56pt;height:673.56pt;mso-position-horizontal-relative:page;mso-position-vertical-relative:page;z-index:-26128" type="#_x0000_t75" stroked="false">
            <v:imagedata r:id="rId13" o:title=""/>
          </v:shape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Heading3"/>
        <w:spacing w:line="610" w:lineRule="exact"/>
        <w:ind w:right="10077"/>
        <w:jc w:val="center"/>
        <w:rPr>
          <w:b w:val="0"/>
          <w:bCs w:val="0"/>
        </w:rPr>
      </w:pPr>
      <w:r>
        <w:rPr/>
        <w:t>一层平面图</w:t>
      </w:r>
      <w:r>
        <w:rPr>
          <w:b w:val="0"/>
          <w:bCs w:val="0"/>
        </w:rPr>
      </w:r>
    </w:p>
    <w:p>
      <w:pPr>
        <w:spacing w:after="0" w:line="610" w:lineRule="exact"/>
        <w:jc w:val="center"/>
        <w:sectPr>
          <w:headerReference w:type="default" r:id="rId12"/>
          <w:pgSz w:w="23820" w:h="16840" w:orient="landscape"/>
          <w:pgMar w:header="406" w:footer="0" w:top="1760" w:bottom="280" w:left="0" w:right="580"/>
        </w:sect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  <w:r>
        <w:rPr/>
        <w:pict>
          <v:shape style="position:absolute;margin-left:31.200001pt;margin-top:118.439972pt;width:1084.8pt;height:701.4pt;mso-position-horizontal-relative:page;mso-position-vertical-relative:page;z-index:-26104" type="#_x0000_t75" stroked="false">
            <v:imagedata r:id="rId14" o:title=""/>
          </v:shape>
        </w:pict>
      </w: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4"/>
        <w:rPr>
          <w:rFonts w:ascii="微软雅黑" w:hAnsi="微软雅黑" w:cs="微软雅黑" w:eastAsia="微软雅黑"/>
          <w:b/>
          <w:bCs/>
          <w:sz w:val="25"/>
          <w:szCs w:val="25"/>
        </w:rPr>
      </w:pPr>
    </w:p>
    <w:p>
      <w:pPr>
        <w:spacing w:line="610" w:lineRule="exact" w:before="0"/>
        <w:ind w:left="10396" w:right="10077" w:firstLine="0"/>
        <w:jc w:val="center"/>
        <w:rPr>
          <w:rFonts w:ascii="微软雅黑" w:hAnsi="微软雅黑" w:cs="微软雅黑" w:eastAsia="微软雅黑"/>
          <w:sz w:val="48"/>
          <w:szCs w:val="48"/>
        </w:rPr>
      </w:pPr>
      <w:r>
        <w:rPr>
          <w:rFonts w:ascii="微软雅黑" w:hAnsi="微软雅黑" w:cs="微软雅黑" w:eastAsia="微软雅黑"/>
          <w:b/>
          <w:bCs/>
          <w:sz w:val="48"/>
          <w:szCs w:val="48"/>
        </w:rPr>
        <w:t>二层平面图</w:t>
      </w:r>
      <w:r>
        <w:rPr>
          <w:rFonts w:ascii="微软雅黑" w:hAnsi="微软雅黑" w:cs="微软雅黑" w:eastAsia="微软雅黑"/>
          <w:sz w:val="48"/>
          <w:szCs w:val="48"/>
        </w:rPr>
      </w:r>
    </w:p>
    <w:p>
      <w:pPr>
        <w:spacing w:after="0" w:line="610" w:lineRule="exact"/>
        <w:jc w:val="center"/>
        <w:rPr>
          <w:rFonts w:ascii="微软雅黑" w:hAnsi="微软雅黑" w:cs="微软雅黑" w:eastAsia="微软雅黑"/>
          <w:sz w:val="48"/>
          <w:szCs w:val="48"/>
        </w:rPr>
        <w:sectPr>
          <w:pgSz w:w="23820" w:h="16840" w:orient="landscape"/>
          <w:pgMar w:header="406" w:footer="0" w:top="1760" w:bottom="280" w:left="0" w:right="580"/>
        </w:sect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  <w:r>
        <w:rPr/>
        <w:pict>
          <v:group style="position:absolute;margin-left:0pt;margin-top:96.839973pt;width:1190.650pt;height:745.05pt;mso-position-horizontal-relative:page;mso-position-vertical-relative:page;z-index:-26080" coordorigin="0,1937" coordsize="23813,14901">
            <v:shape style="position:absolute;left:1066;top:1937;width:21538;height:14693" type="#_x0000_t75" stroked="false">
              <v:imagedata r:id="rId16" o:title=""/>
            </v:shape>
            <v:group style="position:absolute;left:0;top:13327;width:23813;height:161" coordorigin="0,13327" coordsize="23813,161">
              <v:shape style="position:absolute;left:0;top:13327;width:23813;height:161" coordorigin="0,13327" coordsize="23813,161" path="m0,13327l23813,13327,23813,13488,0,13488,0,13327xe" filled="true" fillcolor="#000000" stroked="false">
                <v:path arrowok="t"/>
                <v:fill type="solid"/>
              </v:shape>
            </v:group>
            <v:group style="position:absolute;left:0;top:14328;width:23813;height:2509" coordorigin="0,14328" coordsize="23813,2509">
              <v:shape style="position:absolute;left:0;top:14328;width:23813;height:2509" coordorigin="0,14328" coordsize="23813,2509" path="m0,14328l23813,14328,23813,16837,0,16837,0,14328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13"/>
        <w:rPr>
          <w:rFonts w:ascii="微软雅黑" w:hAnsi="微软雅黑" w:cs="微软雅黑" w:eastAsia="微软雅黑"/>
          <w:b/>
          <w:bCs/>
          <w:sz w:val="26"/>
          <w:szCs w:val="26"/>
        </w:rPr>
      </w:pPr>
    </w:p>
    <w:p>
      <w:pPr>
        <w:pStyle w:val="Heading1"/>
        <w:spacing w:line="781" w:lineRule="exact"/>
        <w:ind w:right="10077"/>
        <w:jc w:val="center"/>
      </w:pPr>
      <w:r>
        <w:rPr/>
        <w:t>南立面图</w:t>
      </w:r>
    </w:p>
    <w:p>
      <w:pPr>
        <w:spacing w:after="0" w:line="781" w:lineRule="exact"/>
        <w:jc w:val="center"/>
        <w:sectPr>
          <w:headerReference w:type="default" r:id="rId15"/>
          <w:pgSz w:w="23820" w:h="16840" w:orient="landscape"/>
          <w:pgMar w:header="406" w:footer="0" w:top="1760" w:bottom="280" w:left="0" w:right="580"/>
        </w:sect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  <w:r>
        <w:rPr/>
        <w:pict>
          <v:group style="position:absolute;margin-left:0pt;margin-top:96.839973pt;width:1190.650pt;height:745.05pt;mso-position-horizontal-relative:page;mso-position-vertical-relative:page;z-index:-26056" coordorigin="0,1937" coordsize="23813,14901">
            <v:shape style="position:absolute;left:1066;top:1937;width:21538;height:14554" type="#_x0000_t75" stroked="false">
              <v:imagedata r:id="rId17" o:title=""/>
            </v:shape>
            <v:group style="position:absolute;left:0;top:13327;width:23813;height:161" coordorigin="0,13327" coordsize="23813,161">
              <v:shape style="position:absolute;left:0;top:13327;width:23813;height:161" coordorigin="0,13327" coordsize="23813,161" path="m0,13327l23813,13327,23813,13488,0,13488,0,13327xe" filled="true" fillcolor="#000000" stroked="false">
                <v:path arrowok="t"/>
                <v:fill type="solid"/>
              </v:shape>
            </v:group>
            <v:group style="position:absolute;left:0;top:14328;width:23813;height:2509" coordorigin="0,14328" coordsize="23813,2509">
              <v:shape style="position:absolute;left:0;top:14328;width:23813;height:2509" coordorigin="0,14328" coordsize="23813,2509" path="m0,14328l23813,14328,23813,16837,0,16837,0,14328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13"/>
        <w:rPr>
          <w:rFonts w:ascii="微软雅黑" w:hAnsi="微软雅黑" w:cs="微软雅黑" w:eastAsia="微软雅黑"/>
          <w:sz w:val="26"/>
          <w:szCs w:val="26"/>
        </w:rPr>
      </w:pPr>
    </w:p>
    <w:p>
      <w:pPr>
        <w:spacing w:line="781" w:lineRule="exact" w:before="0"/>
        <w:ind w:left="10557" w:right="10077" w:firstLine="0"/>
        <w:jc w:val="center"/>
        <w:rPr>
          <w:rFonts w:ascii="微软雅黑" w:hAnsi="微软雅黑" w:cs="微软雅黑" w:eastAsia="微软雅黑"/>
          <w:sz w:val="64"/>
          <w:szCs w:val="64"/>
        </w:rPr>
      </w:pPr>
      <w:r>
        <w:rPr>
          <w:rFonts w:ascii="微软雅黑" w:hAnsi="微软雅黑" w:cs="微软雅黑" w:eastAsia="微软雅黑"/>
          <w:sz w:val="64"/>
          <w:szCs w:val="64"/>
        </w:rPr>
        <w:t>东立面图</w:t>
      </w:r>
    </w:p>
    <w:p>
      <w:pPr>
        <w:spacing w:after="0" w:line="781" w:lineRule="exact"/>
        <w:jc w:val="center"/>
        <w:rPr>
          <w:rFonts w:ascii="微软雅黑" w:hAnsi="微软雅黑" w:cs="微软雅黑" w:eastAsia="微软雅黑"/>
          <w:sz w:val="64"/>
          <w:szCs w:val="64"/>
        </w:rPr>
        <w:sectPr>
          <w:pgSz w:w="23820" w:h="16840" w:orient="landscape"/>
          <w:pgMar w:header="406" w:footer="0" w:top="1760" w:bottom="280" w:left="0" w:right="580"/>
        </w:sect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  <w:r>
        <w:rPr/>
        <w:pict>
          <v:group style="position:absolute;margin-left:0pt;margin-top:96.839973pt;width:1190.650pt;height:745.05pt;mso-position-horizontal-relative:page;mso-position-vertical-relative:page;z-index:-26032" coordorigin="0,1937" coordsize="23813,14901">
            <v:shape style="position:absolute;left:1066;top:1937;width:21538;height:14436" type="#_x0000_t75" stroked="false">
              <v:imagedata r:id="rId18" o:title=""/>
            </v:shape>
            <v:group style="position:absolute;left:0;top:13327;width:23813;height:161" coordorigin="0,13327" coordsize="23813,161">
              <v:shape style="position:absolute;left:0;top:13327;width:23813;height:161" coordorigin="0,13327" coordsize="23813,161" path="m0,13327l23813,13327,23813,13488,0,13488,0,13327xe" filled="true" fillcolor="#000000" stroked="false">
                <v:path arrowok="t"/>
                <v:fill type="solid"/>
              </v:shape>
            </v:group>
            <v:group style="position:absolute;left:0;top:14328;width:23813;height:2509" coordorigin="0,14328" coordsize="23813,2509">
              <v:shape style="position:absolute;left:0;top:14328;width:23813;height:2509" coordorigin="0,14328" coordsize="23813,2509" path="m0,14328l23813,14328,23813,16837,0,16837,0,14328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13"/>
        <w:rPr>
          <w:rFonts w:ascii="微软雅黑" w:hAnsi="微软雅黑" w:cs="微软雅黑" w:eastAsia="微软雅黑"/>
          <w:sz w:val="26"/>
          <w:szCs w:val="26"/>
        </w:rPr>
      </w:pPr>
    </w:p>
    <w:p>
      <w:pPr>
        <w:spacing w:line="781" w:lineRule="exact" w:before="0"/>
        <w:ind w:left="10557" w:right="10077" w:firstLine="0"/>
        <w:jc w:val="center"/>
        <w:rPr>
          <w:rFonts w:ascii="微软雅黑" w:hAnsi="微软雅黑" w:cs="微软雅黑" w:eastAsia="微软雅黑"/>
          <w:sz w:val="64"/>
          <w:szCs w:val="64"/>
        </w:rPr>
      </w:pPr>
      <w:r>
        <w:rPr>
          <w:rFonts w:ascii="微软雅黑" w:hAnsi="微软雅黑" w:cs="微软雅黑" w:eastAsia="微软雅黑"/>
          <w:sz w:val="64"/>
          <w:szCs w:val="64"/>
        </w:rPr>
        <w:t>北立面图</w:t>
      </w:r>
    </w:p>
    <w:p>
      <w:pPr>
        <w:spacing w:after="0" w:line="781" w:lineRule="exact"/>
        <w:jc w:val="center"/>
        <w:rPr>
          <w:rFonts w:ascii="微软雅黑" w:hAnsi="微软雅黑" w:cs="微软雅黑" w:eastAsia="微软雅黑"/>
          <w:sz w:val="64"/>
          <w:szCs w:val="64"/>
        </w:rPr>
        <w:sectPr>
          <w:pgSz w:w="23820" w:h="16840" w:orient="landscape"/>
          <w:pgMar w:header="406" w:footer="0" w:top="1760" w:bottom="280" w:left="0" w:right="580"/>
        </w:sect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  <w:r>
        <w:rPr/>
        <w:pict>
          <v:group style="position:absolute;margin-left:0pt;margin-top:96.839973pt;width:1190.650pt;height:745.05pt;mso-position-horizontal-relative:page;mso-position-vertical-relative:page;z-index:-26008" coordorigin="0,1937" coordsize="23813,14901">
            <v:shape style="position:absolute;left:1066;top:1937;width:21538;height:14227" type="#_x0000_t75" stroked="false">
              <v:imagedata r:id="rId19" o:title=""/>
            </v:shape>
            <v:group style="position:absolute;left:0;top:13327;width:23813;height:161" coordorigin="0,13327" coordsize="23813,161">
              <v:shape style="position:absolute;left:0;top:13327;width:23813;height:161" coordorigin="0,13327" coordsize="23813,161" path="m0,13327l23813,13327,23813,13488,0,13488,0,13327xe" filled="true" fillcolor="#000000" stroked="false">
                <v:path arrowok="t"/>
                <v:fill type="solid"/>
              </v:shape>
            </v:group>
            <v:group style="position:absolute;left:0;top:14328;width:23813;height:2509" coordorigin="0,14328" coordsize="23813,2509">
              <v:shape style="position:absolute;left:0;top:14328;width:23813;height:2509" coordorigin="0,14328" coordsize="23813,2509" path="m0,14328l23813,14328,23813,16837,0,16837,0,14328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13"/>
        <w:rPr>
          <w:rFonts w:ascii="微软雅黑" w:hAnsi="微软雅黑" w:cs="微软雅黑" w:eastAsia="微软雅黑"/>
          <w:sz w:val="26"/>
          <w:szCs w:val="26"/>
        </w:rPr>
      </w:pPr>
    </w:p>
    <w:p>
      <w:pPr>
        <w:spacing w:line="781" w:lineRule="exact" w:before="0"/>
        <w:ind w:left="10557" w:right="10077" w:firstLine="0"/>
        <w:jc w:val="center"/>
        <w:rPr>
          <w:rFonts w:ascii="微软雅黑" w:hAnsi="微软雅黑" w:cs="微软雅黑" w:eastAsia="微软雅黑"/>
          <w:sz w:val="64"/>
          <w:szCs w:val="64"/>
        </w:rPr>
      </w:pPr>
      <w:r>
        <w:rPr>
          <w:rFonts w:ascii="微软雅黑" w:hAnsi="微软雅黑" w:cs="微软雅黑" w:eastAsia="微软雅黑"/>
          <w:sz w:val="64"/>
          <w:szCs w:val="64"/>
        </w:rPr>
        <w:t>南立面图</w:t>
      </w:r>
    </w:p>
    <w:p>
      <w:pPr>
        <w:spacing w:after="0" w:line="781" w:lineRule="exact"/>
        <w:jc w:val="center"/>
        <w:rPr>
          <w:rFonts w:ascii="微软雅黑" w:hAnsi="微软雅黑" w:cs="微软雅黑" w:eastAsia="微软雅黑"/>
          <w:sz w:val="64"/>
          <w:szCs w:val="64"/>
        </w:rPr>
        <w:sectPr>
          <w:pgSz w:w="23820" w:h="16840" w:orient="landscape"/>
          <w:pgMar w:header="406" w:footer="0" w:top="1760" w:bottom="280" w:left="0" w:right="580"/>
        </w:sect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  <w:r>
        <w:rPr/>
        <w:pict>
          <v:group style="position:absolute;margin-left:0pt;margin-top:131.159973pt;width:1190.650pt;height:635.2pt;mso-position-horizontal-relative:page;mso-position-vertical-relative:page;z-index:-25984" coordorigin="0,2623" coordsize="23813,12704">
            <v:group style="position:absolute;left:0;top:2623;width:23813;height:12704" coordorigin="0,2623" coordsize="23813,12704">
              <v:shape style="position:absolute;left:0;top:2623;width:23813;height:12704" coordorigin="0,2623" coordsize="23813,12704" path="m0,2623l23813,2623,23813,15326,0,15326,0,2623xe" filled="true" fillcolor="#cccdc7" stroked="false">
                <v:path arrowok="t"/>
                <v:fill type="solid"/>
              </v:shape>
              <v:shape style="position:absolute;left:12245;top:2918;width:9890;height:11002" type="#_x0000_t75" stroked="false">
                <v:imagedata r:id="rId21" o:title=""/>
              </v:shape>
            </v:group>
            <v:group style="position:absolute;left:14476;top:6149;width:35;height:2" coordorigin="14476,6149" coordsize="35,2">
              <v:shape style="position:absolute;left:14476;top:6149;width:35;height:2" coordorigin="14476,6149" coordsize="35,0" path="m14476,6149l14511,6149e" filled="false" stroked="true" strokeweight="1.75pt" strokecolor="#244060">
                <v:path arrowok="t"/>
              </v:shape>
            </v:group>
            <v:group style="position:absolute;left:14476;top:6219;width:35;height:2" coordorigin="14476,6219" coordsize="35,2">
              <v:shape style="position:absolute;left:14476;top:6219;width:35;height:2" coordorigin="14476,6219" coordsize="35,0" path="m14476,6219l14511,6219e" filled="false" stroked="true" strokeweight="1.75pt" strokecolor="#244060">
                <v:path arrowok="t"/>
              </v:shape>
            </v:group>
            <v:group style="position:absolute;left:14476;top:6289;width:35;height:2" coordorigin="14476,6289" coordsize="35,2">
              <v:shape style="position:absolute;left:14476;top:6289;width:35;height:2" coordorigin="14476,6289" coordsize="35,0" path="m14476,6289l14511,6289e" filled="false" stroked="true" strokeweight="1.75pt" strokecolor="#244060">
                <v:path arrowok="t"/>
              </v:shape>
            </v:group>
            <v:group style="position:absolute;left:14476;top:6359;width:35;height:2" coordorigin="14476,6359" coordsize="35,2">
              <v:shape style="position:absolute;left:14476;top:6359;width:35;height:2" coordorigin="14476,6359" coordsize="35,0" path="m14476,6359l14511,6359e" filled="false" stroked="true" strokeweight="1.75pt" strokecolor="#244060">
                <v:path arrowok="t"/>
              </v:shape>
            </v:group>
            <v:group style="position:absolute;left:14476;top:6429;width:35;height:2" coordorigin="14476,6429" coordsize="35,2">
              <v:shape style="position:absolute;left:14476;top:6429;width:35;height:2" coordorigin="14476,6429" coordsize="35,0" path="m14476,6429l14511,6429e" filled="false" stroked="true" strokeweight="1.75pt" strokecolor="#244060">
                <v:path arrowok="t"/>
              </v:shape>
            </v:group>
            <v:group style="position:absolute;left:14476;top:6499;width:35;height:2" coordorigin="14476,6499" coordsize="35,2">
              <v:shape style="position:absolute;left:14476;top:6499;width:35;height:2" coordorigin="14476,6499" coordsize="35,0" path="m14476,6499l14511,6499e" filled="false" stroked="true" strokeweight="1.75pt" strokecolor="#244060">
                <v:path arrowok="t"/>
              </v:shape>
            </v:group>
            <v:group style="position:absolute;left:14476;top:6569;width:35;height:2" coordorigin="14476,6569" coordsize="35,2">
              <v:shape style="position:absolute;left:14476;top:6569;width:35;height:2" coordorigin="14476,6569" coordsize="35,0" path="m14476,6569l14511,6569e" filled="false" stroked="true" strokeweight="1.75pt" strokecolor="#244060">
                <v:path arrowok="t"/>
              </v:shape>
            </v:group>
            <v:group style="position:absolute;left:14476;top:6639;width:35;height:2" coordorigin="14476,6639" coordsize="35,2">
              <v:shape style="position:absolute;left:14476;top:6639;width:35;height:2" coordorigin="14476,6639" coordsize="35,0" path="m14476,6639l14511,6639e" filled="false" stroked="true" strokeweight="1.75pt" strokecolor="#244060">
                <v:path arrowok="t"/>
              </v:shape>
            </v:group>
            <v:group style="position:absolute;left:14476;top:6709;width:35;height:2" coordorigin="14476,6709" coordsize="35,2">
              <v:shape style="position:absolute;left:14476;top:6709;width:35;height:2" coordorigin="14476,6709" coordsize="35,0" path="m14476,6709l14511,6709e" filled="false" stroked="true" strokeweight="1.75pt" strokecolor="#244060">
                <v:path arrowok="t"/>
              </v:shape>
            </v:group>
            <v:group style="position:absolute;left:14476;top:6779;width:35;height:2" coordorigin="14476,6779" coordsize="35,2">
              <v:shape style="position:absolute;left:14476;top:6779;width:35;height:2" coordorigin="14476,6779" coordsize="35,0" path="m14476,6779l14511,6779e" filled="false" stroked="true" strokeweight="1.75pt" strokecolor="#244060">
                <v:path arrowok="t"/>
              </v:shape>
            </v:group>
            <v:group style="position:absolute;left:14476;top:6849;width:35;height:2" coordorigin="14476,6849" coordsize="35,2">
              <v:shape style="position:absolute;left:14476;top:6849;width:35;height:2" coordorigin="14476,6849" coordsize="35,0" path="m14476,6849l14511,6849e" filled="false" stroked="true" strokeweight="1.75pt" strokecolor="#244060">
                <v:path arrowok="t"/>
              </v:shape>
            </v:group>
            <v:group style="position:absolute;left:14476;top:6919;width:35;height:2" coordorigin="14476,6919" coordsize="35,2">
              <v:shape style="position:absolute;left:14476;top:6919;width:35;height:2" coordorigin="14476,6919" coordsize="35,0" path="m14476,6919l14511,6919e" filled="false" stroked="true" strokeweight="1.75pt" strokecolor="#244060">
                <v:path arrowok="t"/>
              </v:shape>
            </v:group>
            <v:group style="position:absolute;left:14476;top:6989;width:35;height:2" coordorigin="14476,6989" coordsize="35,2">
              <v:shape style="position:absolute;left:14476;top:6989;width:35;height:2" coordorigin="14476,6989" coordsize="35,0" path="m14476,6989l14511,6989e" filled="false" stroked="true" strokeweight="1.75pt" strokecolor="#244060">
                <v:path arrowok="t"/>
              </v:shape>
            </v:group>
            <v:group style="position:absolute;left:14476;top:7059;width:35;height:2" coordorigin="14476,7059" coordsize="35,2">
              <v:shape style="position:absolute;left:14476;top:7059;width:35;height:2" coordorigin="14476,7059" coordsize="35,0" path="m14476,7059l14511,7059e" filled="false" stroked="true" strokeweight="1.75pt" strokecolor="#244060">
                <v:path arrowok="t"/>
              </v:shape>
            </v:group>
            <v:group style="position:absolute;left:14476;top:7129;width:35;height:2" coordorigin="14476,7129" coordsize="35,2">
              <v:shape style="position:absolute;left:14476;top:7129;width:35;height:2" coordorigin="14476,7129" coordsize="35,0" path="m14476,7129l14511,7129e" filled="false" stroked="true" strokeweight="1.75pt" strokecolor="#244060">
                <v:path arrowok="t"/>
              </v:shape>
            </v:group>
            <v:group style="position:absolute;left:14476;top:7199;width:35;height:2" coordorigin="14476,7199" coordsize="35,2">
              <v:shape style="position:absolute;left:14476;top:7199;width:35;height:2" coordorigin="14476,7199" coordsize="35,0" path="m14476,7199l14511,7199e" filled="false" stroked="true" strokeweight="1.75pt" strokecolor="#244060">
                <v:path arrowok="t"/>
              </v:shape>
            </v:group>
            <v:group style="position:absolute;left:14476;top:7269;width:35;height:2" coordorigin="14476,7269" coordsize="35,2">
              <v:shape style="position:absolute;left:14476;top:7269;width:35;height:2" coordorigin="14476,7269" coordsize="35,0" path="m14476,7269l14511,7269e" filled="false" stroked="true" strokeweight="1.75pt" strokecolor="#244060">
                <v:path arrowok="t"/>
              </v:shape>
            </v:group>
            <v:group style="position:absolute;left:14476;top:7339;width:35;height:2" coordorigin="14476,7339" coordsize="35,2">
              <v:shape style="position:absolute;left:14476;top:7339;width:35;height:2" coordorigin="14476,7339" coordsize="35,0" path="m14476,7339l14511,7339e" filled="false" stroked="true" strokeweight="1.75pt" strokecolor="#244060">
                <v:path arrowok="t"/>
              </v:shape>
            </v:group>
            <v:group style="position:absolute;left:14476;top:7409;width:35;height:2" coordorigin="14476,7409" coordsize="35,2">
              <v:shape style="position:absolute;left:14476;top:7409;width:35;height:2" coordorigin="14476,7409" coordsize="35,0" path="m14476,7409l14511,7409e" filled="false" stroked="true" strokeweight="1.75pt" strokecolor="#244060">
                <v:path arrowok="t"/>
              </v:shape>
            </v:group>
            <v:group style="position:absolute;left:14476;top:7479;width:35;height:2" coordorigin="14476,7479" coordsize="35,2">
              <v:shape style="position:absolute;left:14476;top:7479;width:35;height:2" coordorigin="14476,7479" coordsize="35,0" path="m14476,7479l14511,7479e" filled="false" stroked="true" strokeweight="1.75pt" strokecolor="#244060">
                <v:path arrowok="t"/>
              </v:shape>
            </v:group>
            <v:group style="position:absolute;left:14476;top:7549;width:35;height:2" coordorigin="14476,7549" coordsize="35,2">
              <v:shape style="position:absolute;left:14476;top:7549;width:35;height:2" coordorigin="14476,7549" coordsize="35,0" path="m14476,7549l14511,7549e" filled="false" stroked="true" strokeweight="1.75pt" strokecolor="#244060">
                <v:path arrowok="t"/>
              </v:shape>
            </v:group>
            <v:group style="position:absolute;left:14476;top:7619;width:35;height:2" coordorigin="14476,7619" coordsize="35,2">
              <v:shape style="position:absolute;left:14476;top:7619;width:35;height:2" coordorigin="14476,7619" coordsize="35,0" path="m14476,7619l14511,7619e" filled="false" stroked="true" strokeweight="1.75pt" strokecolor="#244060">
                <v:path arrowok="t"/>
              </v:shape>
            </v:group>
            <v:group style="position:absolute;left:14476;top:7689;width:35;height:2" coordorigin="14476,7689" coordsize="35,2">
              <v:shape style="position:absolute;left:14476;top:7689;width:35;height:2" coordorigin="14476,7689" coordsize="35,0" path="m14476,7689l14511,7689e" filled="false" stroked="true" strokeweight="1.75pt" strokecolor="#244060">
                <v:path arrowok="t"/>
              </v:shape>
            </v:group>
            <v:group style="position:absolute;left:14476;top:7759;width:35;height:2" coordorigin="14476,7759" coordsize="35,2">
              <v:shape style="position:absolute;left:14476;top:7759;width:35;height:2" coordorigin="14476,7759" coordsize="35,0" path="m14476,7759l14511,7759e" filled="false" stroked="true" strokeweight="1.75pt" strokecolor="#244060">
                <v:path arrowok="t"/>
              </v:shape>
            </v:group>
            <v:group style="position:absolute;left:14476;top:7829;width:35;height:2" coordorigin="14476,7829" coordsize="35,2">
              <v:shape style="position:absolute;left:14476;top:7829;width:35;height:2" coordorigin="14476,7829" coordsize="35,0" path="m14476,7829l14511,7829e" filled="false" stroked="true" strokeweight="1.75pt" strokecolor="#244060">
                <v:path arrowok="t"/>
              </v:shape>
            </v:group>
            <v:group style="position:absolute;left:14476;top:7899;width:35;height:2" coordorigin="14476,7899" coordsize="35,2">
              <v:shape style="position:absolute;left:14476;top:7899;width:35;height:2" coordorigin="14476,7899" coordsize="35,0" path="m14476,7899l14511,7899e" filled="false" stroked="true" strokeweight="1.75pt" strokecolor="#244060">
                <v:path arrowok="t"/>
              </v:shape>
            </v:group>
            <v:group style="position:absolute;left:14476;top:7969;width:35;height:2" coordorigin="14476,7969" coordsize="35,2">
              <v:shape style="position:absolute;left:14476;top:7969;width:35;height:2" coordorigin="14476,7969" coordsize="35,0" path="m14476,7969l14511,7969e" filled="false" stroked="true" strokeweight="1.75pt" strokecolor="#244060">
                <v:path arrowok="t"/>
              </v:shape>
            </v:group>
            <v:group style="position:absolute;left:14476;top:8039;width:35;height:2" coordorigin="14476,8039" coordsize="35,2">
              <v:shape style="position:absolute;left:14476;top:8039;width:35;height:2" coordorigin="14476,8039" coordsize="35,0" path="m14476,8039l14511,8039e" filled="false" stroked="true" strokeweight="1.75pt" strokecolor="#244060">
                <v:path arrowok="t"/>
              </v:shape>
            </v:group>
            <v:group style="position:absolute;left:14476;top:8109;width:35;height:2" coordorigin="14476,8109" coordsize="35,2">
              <v:shape style="position:absolute;left:14476;top:8109;width:35;height:2" coordorigin="14476,8109" coordsize="35,0" path="m14476,8109l14511,8109e" filled="false" stroked="true" strokeweight="1.75pt" strokecolor="#244060">
                <v:path arrowok="t"/>
              </v:shape>
            </v:group>
            <v:group style="position:absolute;left:14476;top:8179;width:35;height:2" coordorigin="14476,8179" coordsize="35,2">
              <v:shape style="position:absolute;left:14476;top:8179;width:35;height:2" coordorigin="14476,8179" coordsize="35,0" path="m14476,8179l14511,8179e" filled="false" stroked="true" strokeweight="1.75pt" strokecolor="#244060">
                <v:path arrowok="t"/>
              </v:shape>
            </v:group>
            <v:group style="position:absolute;left:14476;top:8249;width:35;height:2" coordorigin="14476,8249" coordsize="35,2">
              <v:shape style="position:absolute;left:14476;top:8249;width:35;height:2" coordorigin="14476,8249" coordsize="35,0" path="m14476,8249l14511,8249e" filled="false" stroked="true" strokeweight="1.75pt" strokecolor="#244060">
                <v:path arrowok="t"/>
              </v:shape>
            </v:group>
            <v:group style="position:absolute;left:14476;top:8319;width:35;height:2" coordorigin="14476,8319" coordsize="35,2">
              <v:shape style="position:absolute;left:14476;top:8319;width:35;height:2" coordorigin="14476,8319" coordsize="35,0" path="m14476,8319l14511,8319e" filled="false" stroked="true" strokeweight="1.75pt" strokecolor="#244060">
                <v:path arrowok="t"/>
              </v:shape>
            </v:group>
            <v:group style="position:absolute;left:14476;top:8389;width:35;height:2" coordorigin="14476,8389" coordsize="35,2">
              <v:shape style="position:absolute;left:14476;top:8389;width:35;height:2" coordorigin="14476,8389" coordsize="35,0" path="m14476,8389l14511,8389e" filled="false" stroked="true" strokeweight="1.75pt" strokecolor="#244060">
                <v:path arrowok="t"/>
              </v:shape>
            </v:group>
            <v:group style="position:absolute;left:14476;top:8459;width:35;height:2" coordorigin="14476,8459" coordsize="35,2">
              <v:shape style="position:absolute;left:14476;top:8459;width:35;height:2" coordorigin="14476,8459" coordsize="35,0" path="m14476,8459l14511,8459e" filled="false" stroked="true" strokeweight="1.75pt" strokecolor="#244060">
                <v:path arrowok="t"/>
              </v:shape>
            </v:group>
            <v:group style="position:absolute;left:14476;top:8529;width:35;height:2" coordorigin="14476,8529" coordsize="35,2">
              <v:shape style="position:absolute;left:14476;top:8529;width:35;height:2" coordorigin="14476,8529" coordsize="35,0" path="m14476,8529l14511,8529e" filled="false" stroked="true" strokeweight="1.75pt" strokecolor="#244060">
                <v:path arrowok="t"/>
              </v:shape>
            </v:group>
            <v:group style="position:absolute;left:14476;top:8599;width:35;height:2" coordorigin="14476,8599" coordsize="35,2">
              <v:shape style="position:absolute;left:14476;top:8599;width:35;height:2" coordorigin="14476,8599" coordsize="35,0" path="m14476,8599l14511,8599e" filled="false" stroked="true" strokeweight="1.75pt" strokecolor="#244060">
                <v:path arrowok="t"/>
              </v:shape>
            </v:group>
            <v:group style="position:absolute;left:14476;top:8669;width:35;height:2" coordorigin="14476,8669" coordsize="35,2">
              <v:shape style="position:absolute;left:14476;top:8669;width:35;height:2" coordorigin="14476,8669" coordsize="35,0" path="m14476,8669l14511,8669e" filled="false" stroked="true" strokeweight="1.75pt" strokecolor="#244060">
                <v:path arrowok="t"/>
              </v:shape>
            </v:group>
            <v:group style="position:absolute;left:14476;top:8739;width:35;height:2" coordorigin="14476,8739" coordsize="35,2">
              <v:shape style="position:absolute;left:14476;top:8739;width:35;height:2" coordorigin="14476,8739" coordsize="35,0" path="m14476,8739l14511,8739e" filled="false" stroked="true" strokeweight="1.75pt" strokecolor="#244060">
                <v:path arrowok="t"/>
              </v:shape>
            </v:group>
            <v:group style="position:absolute;left:14476;top:8809;width:35;height:2" coordorigin="14476,8809" coordsize="35,2">
              <v:shape style="position:absolute;left:14476;top:8809;width:35;height:2" coordorigin="14476,8809" coordsize="35,0" path="m14476,8809l14511,8809e" filled="false" stroked="true" strokeweight="1.75pt" strokecolor="#244060">
                <v:path arrowok="t"/>
              </v:shape>
            </v:group>
            <v:group style="position:absolute;left:14476;top:8879;width:35;height:2" coordorigin="14476,8879" coordsize="35,2">
              <v:shape style="position:absolute;left:14476;top:8879;width:35;height:2" coordorigin="14476,8879" coordsize="35,0" path="m14476,8879l14511,8879e" filled="false" stroked="true" strokeweight="1.75pt" strokecolor="#244060">
                <v:path arrowok="t"/>
              </v:shape>
            </v:group>
            <v:group style="position:absolute;left:14476;top:8949;width:35;height:2" coordorigin="14476,8949" coordsize="35,2">
              <v:shape style="position:absolute;left:14476;top:8949;width:35;height:2" coordorigin="14476,8949" coordsize="35,0" path="m14476,8949l14511,8949e" filled="false" stroked="true" strokeweight="1.75pt" strokecolor="#244060">
                <v:path arrowok="t"/>
              </v:shape>
            </v:group>
            <v:group style="position:absolute;left:14476;top:9019;width:35;height:2" coordorigin="14476,9019" coordsize="35,2">
              <v:shape style="position:absolute;left:14476;top:9019;width:35;height:2" coordorigin="14476,9019" coordsize="35,0" path="m14476,9019l14511,9019e" filled="false" stroked="true" strokeweight="1.75pt" strokecolor="#244060">
                <v:path arrowok="t"/>
              </v:shape>
            </v:group>
            <v:group style="position:absolute;left:14476;top:9089;width:35;height:2" coordorigin="14476,9089" coordsize="35,2">
              <v:shape style="position:absolute;left:14476;top:9089;width:35;height:2" coordorigin="14476,9089" coordsize="35,0" path="m14476,9089l14511,9089e" filled="false" stroked="true" strokeweight="1.75pt" strokecolor="#244060">
                <v:path arrowok="t"/>
              </v:shape>
            </v:group>
            <v:group style="position:absolute;left:14476;top:9159;width:35;height:2" coordorigin="14476,9159" coordsize="35,2">
              <v:shape style="position:absolute;left:14476;top:9159;width:35;height:2" coordorigin="14476,9159" coordsize="35,0" path="m14476,9159l14511,9159e" filled="false" stroked="true" strokeweight="1.75pt" strokecolor="#244060">
                <v:path arrowok="t"/>
              </v:shape>
            </v:group>
            <v:group style="position:absolute;left:14476;top:9229;width:35;height:2" coordorigin="14476,9229" coordsize="35,2">
              <v:shape style="position:absolute;left:14476;top:9229;width:35;height:2" coordorigin="14476,9229" coordsize="35,0" path="m14476,9229l14511,9229e" filled="false" stroked="true" strokeweight="1.75pt" strokecolor="#244060">
                <v:path arrowok="t"/>
              </v:shape>
            </v:group>
            <v:group style="position:absolute;left:14476;top:9299;width:35;height:2" coordorigin="14476,9299" coordsize="35,2">
              <v:shape style="position:absolute;left:14476;top:9299;width:35;height:2" coordorigin="14476,9299" coordsize="35,0" path="m14476,9299l14511,9299e" filled="false" stroked="true" strokeweight="1.75pt" strokecolor="#244060">
                <v:path arrowok="t"/>
              </v:shape>
            </v:group>
            <v:group style="position:absolute;left:14476;top:9369;width:35;height:2" coordorigin="14476,9369" coordsize="35,2">
              <v:shape style="position:absolute;left:14476;top:9369;width:35;height:2" coordorigin="14476,9369" coordsize="35,0" path="m14476,9369l14511,9369e" filled="false" stroked="true" strokeweight="1.75pt" strokecolor="#244060">
                <v:path arrowok="t"/>
              </v:shape>
            </v:group>
            <v:group style="position:absolute;left:14476;top:9439;width:35;height:2" coordorigin="14476,9439" coordsize="35,2">
              <v:shape style="position:absolute;left:14476;top:9439;width:35;height:2" coordorigin="14476,9439" coordsize="35,0" path="m14476,9439l14511,9439e" filled="false" stroked="true" strokeweight="1.75pt" strokecolor="#244060">
                <v:path arrowok="t"/>
              </v:shape>
            </v:group>
            <v:group style="position:absolute;left:14476;top:9509;width:35;height:2" coordorigin="14476,9509" coordsize="35,2">
              <v:shape style="position:absolute;left:14476;top:9509;width:35;height:2" coordorigin="14476,9509" coordsize="35,0" path="m14476,9509l14511,9509e" filled="false" stroked="true" strokeweight="1.75pt" strokecolor="#244060">
                <v:path arrowok="t"/>
              </v:shape>
            </v:group>
            <v:group style="position:absolute;left:14476;top:9579;width:35;height:2" coordorigin="14476,9579" coordsize="35,2">
              <v:shape style="position:absolute;left:14476;top:9579;width:35;height:2" coordorigin="14476,9579" coordsize="35,0" path="m14476,9579l14511,9579e" filled="false" stroked="true" strokeweight="1.75pt" strokecolor="#244060">
                <v:path arrowok="t"/>
              </v:shape>
            </v:group>
            <v:group style="position:absolute;left:14476;top:9649;width:35;height:2" coordorigin="14476,9649" coordsize="35,2">
              <v:shape style="position:absolute;left:14476;top:9649;width:35;height:2" coordorigin="14476,9649" coordsize="35,0" path="m14476,9649l14511,9649e" filled="false" stroked="true" strokeweight="1.75pt" strokecolor="#244060">
                <v:path arrowok="t"/>
              </v:shape>
            </v:group>
            <v:group style="position:absolute;left:14476;top:9719;width:35;height:2" coordorigin="14476,9719" coordsize="35,2">
              <v:shape style="position:absolute;left:14476;top:9719;width:35;height:2" coordorigin="14476,9719" coordsize="35,0" path="m14476,9719l14511,9719e" filled="false" stroked="true" strokeweight="1.75pt" strokecolor="#244060">
                <v:path arrowok="t"/>
              </v:shape>
            </v:group>
            <v:group style="position:absolute;left:14476;top:9789;width:35;height:2" coordorigin="14476,9789" coordsize="35,2">
              <v:shape style="position:absolute;left:14476;top:9789;width:35;height:2" coordorigin="14476,9789" coordsize="35,0" path="m14476,9789l14511,9789e" filled="false" stroked="true" strokeweight="1.75pt" strokecolor="#244060">
                <v:path arrowok="t"/>
              </v:shape>
            </v:group>
            <v:group style="position:absolute;left:14476;top:9859;width:35;height:2" coordorigin="14476,9859" coordsize="35,2">
              <v:shape style="position:absolute;left:14476;top:9859;width:35;height:2" coordorigin="14476,9859" coordsize="35,0" path="m14476,9859l14511,9859e" filled="false" stroked="true" strokeweight="1.75pt" strokecolor="#244060">
                <v:path arrowok="t"/>
              </v:shape>
            </v:group>
            <v:group style="position:absolute;left:14476;top:9929;width:35;height:2" coordorigin="14476,9929" coordsize="35,2">
              <v:shape style="position:absolute;left:14476;top:9929;width:35;height:2" coordorigin="14476,9929" coordsize="35,0" path="m14476,9929l14511,9929e" filled="false" stroked="true" strokeweight="1.75pt" strokecolor="#244060">
                <v:path arrowok="t"/>
              </v:shape>
            </v:group>
            <v:group style="position:absolute;left:14476;top:9999;width:35;height:2" coordorigin="14476,9999" coordsize="35,2">
              <v:shape style="position:absolute;left:14476;top:9999;width:35;height:2" coordorigin="14476,9999" coordsize="35,0" path="m14476,9999l14511,9999e" filled="false" stroked="true" strokeweight="1.75pt" strokecolor="#244060">
                <v:path arrowok="t"/>
              </v:shape>
            </v:group>
            <v:group style="position:absolute;left:14476;top:10069;width:35;height:2" coordorigin="14476,10069" coordsize="35,2">
              <v:shape style="position:absolute;left:14476;top:10069;width:35;height:2" coordorigin="14476,10069" coordsize="35,0" path="m14476,10069l14511,10069e" filled="false" stroked="true" strokeweight="1.75pt" strokecolor="#244060">
                <v:path arrowok="t"/>
              </v:shape>
            </v:group>
            <v:group style="position:absolute;left:14476;top:10139;width:35;height:2" coordorigin="14476,10139" coordsize="35,2">
              <v:shape style="position:absolute;left:14476;top:10139;width:35;height:2" coordorigin="14476,10139" coordsize="35,0" path="m14476,10139l14511,10139e" filled="false" stroked="true" strokeweight="1.75pt" strokecolor="#244060">
                <v:path arrowok="t"/>
              </v:shape>
            </v:group>
            <v:group style="position:absolute;left:14476;top:10209;width:35;height:2" coordorigin="14476,10209" coordsize="35,2">
              <v:shape style="position:absolute;left:14476;top:10209;width:35;height:2" coordorigin="14476,10209" coordsize="35,0" path="m14476,10209l14511,10209e" filled="false" stroked="true" strokeweight="1.75pt" strokecolor="#244060">
                <v:path arrowok="t"/>
              </v:shape>
            </v:group>
            <v:group style="position:absolute;left:14476;top:10279;width:35;height:2" coordorigin="14476,10279" coordsize="35,2">
              <v:shape style="position:absolute;left:14476;top:10279;width:35;height:2" coordorigin="14476,10279" coordsize="35,0" path="m14476,10279l14511,10279e" filled="false" stroked="true" strokeweight="1.75pt" strokecolor="#244060">
                <v:path arrowok="t"/>
              </v:shape>
            </v:group>
            <v:group style="position:absolute;left:14476;top:10349;width:35;height:2" coordorigin="14476,10349" coordsize="35,2">
              <v:shape style="position:absolute;left:14476;top:10349;width:35;height:2" coordorigin="14476,10349" coordsize="35,0" path="m14476,10349l14511,10349e" filled="false" stroked="true" strokeweight="1.75pt" strokecolor="#244060">
                <v:path arrowok="t"/>
              </v:shape>
            </v:group>
            <v:group style="position:absolute;left:14476;top:10419;width:35;height:2" coordorigin="14476,10419" coordsize="35,2">
              <v:shape style="position:absolute;left:14476;top:10419;width:35;height:2" coordorigin="14476,10419" coordsize="35,0" path="m14476,10419l14511,10419e" filled="false" stroked="true" strokeweight="1.75pt" strokecolor="#244060">
                <v:path arrowok="t"/>
              </v:shape>
            </v:group>
            <v:group style="position:absolute;left:14476;top:10475;width:35;height:2" coordorigin="14476,10475" coordsize="35,2">
              <v:shape style="position:absolute;left:14476;top:10475;width:35;height:2" coordorigin="14476,10475" coordsize="35,0" path="m14476,10475l14511,10475e" filled="false" stroked="true" strokeweight=".3pt" strokecolor="#244060">
                <v:path arrowok="t"/>
              </v:shape>
            </v:group>
            <v:group style="position:absolute;left:18688;top:8237;width:35;height:2" coordorigin="18688,8237" coordsize="35,2">
              <v:shape style="position:absolute;left:18688;top:8237;width:35;height:2" coordorigin="18688,8237" coordsize="35,0" path="m18688,8237l18723,8237e" filled="false" stroked="true" strokeweight="1.75pt" strokecolor="#244060">
                <v:path arrowok="t"/>
              </v:shape>
            </v:group>
            <v:group style="position:absolute;left:18688;top:8307;width:35;height:2" coordorigin="18688,8307" coordsize="35,2">
              <v:shape style="position:absolute;left:18688;top:8307;width:35;height:2" coordorigin="18688,8307" coordsize="35,0" path="m18688,8307l18723,8307e" filled="false" stroked="true" strokeweight="1.75pt" strokecolor="#244060">
                <v:path arrowok="t"/>
              </v:shape>
            </v:group>
            <v:group style="position:absolute;left:18688;top:8377;width:35;height:2" coordorigin="18688,8377" coordsize="35,2">
              <v:shape style="position:absolute;left:18688;top:8377;width:35;height:2" coordorigin="18688,8377" coordsize="35,0" path="m18688,8377l18723,8377e" filled="false" stroked="true" strokeweight="1.75pt" strokecolor="#244060">
                <v:path arrowok="t"/>
              </v:shape>
            </v:group>
            <v:group style="position:absolute;left:18688;top:8447;width:35;height:2" coordorigin="18688,8447" coordsize="35,2">
              <v:shape style="position:absolute;left:18688;top:8447;width:35;height:2" coordorigin="18688,8447" coordsize="35,0" path="m18688,8447l18723,8447e" filled="false" stroked="true" strokeweight="1.75pt" strokecolor="#244060">
                <v:path arrowok="t"/>
              </v:shape>
            </v:group>
            <v:group style="position:absolute;left:18688;top:8517;width:35;height:2" coordorigin="18688,8517" coordsize="35,2">
              <v:shape style="position:absolute;left:18688;top:8517;width:35;height:2" coordorigin="18688,8517" coordsize="35,0" path="m18688,8517l18723,8517e" filled="false" stroked="true" strokeweight="1.75pt" strokecolor="#244060">
                <v:path arrowok="t"/>
              </v:shape>
            </v:group>
            <v:group style="position:absolute;left:18688;top:8587;width:35;height:2" coordorigin="18688,8587" coordsize="35,2">
              <v:shape style="position:absolute;left:18688;top:8587;width:35;height:2" coordorigin="18688,8587" coordsize="35,0" path="m18688,8587l18723,8587e" filled="false" stroked="true" strokeweight="1.75pt" strokecolor="#244060">
                <v:path arrowok="t"/>
              </v:shape>
            </v:group>
            <v:group style="position:absolute;left:18688;top:8657;width:35;height:2" coordorigin="18688,8657" coordsize="35,2">
              <v:shape style="position:absolute;left:18688;top:8657;width:35;height:2" coordorigin="18688,8657" coordsize="35,0" path="m18688,8657l18723,8657e" filled="false" stroked="true" strokeweight="1.75pt" strokecolor="#244060">
                <v:path arrowok="t"/>
              </v:shape>
            </v:group>
            <v:group style="position:absolute;left:18688;top:8727;width:35;height:2" coordorigin="18688,8727" coordsize="35,2">
              <v:shape style="position:absolute;left:18688;top:8727;width:35;height:2" coordorigin="18688,8727" coordsize="35,0" path="m18688,8727l18723,8727e" filled="false" stroked="true" strokeweight="1.75pt" strokecolor="#244060">
                <v:path arrowok="t"/>
              </v:shape>
            </v:group>
            <v:group style="position:absolute;left:18688;top:8797;width:35;height:2" coordorigin="18688,8797" coordsize="35,2">
              <v:shape style="position:absolute;left:18688;top:8797;width:35;height:2" coordorigin="18688,8797" coordsize="35,0" path="m18688,8797l18723,8797e" filled="false" stroked="true" strokeweight="1.75pt" strokecolor="#244060">
                <v:path arrowok="t"/>
              </v:shape>
            </v:group>
            <v:group style="position:absolute;left:18688;top:8867;width:35;height:2" coordorigin="18688,8867" coordsize="35,2">
              <v:shape style="position:absolute;left:18688;top:8867;width:35;height:2" coordorigin="18688,8867" coordsize="35,0" path="m18688,8867l18723,8867e" filled="false" stroked="true" strokeweight="1.75pt" strokecolor="#244060">
                <v:path arrowok="t"/>
              </v:shape>
            </v:group>
            <v:group style="position:absolute;left:18688;top:8937;width:35;height:2" coordorigin="18688,8937" coordsize="35,2">
              <v:shape style="position:absolute;left:18688;top:8937;width:35;height:2" coordorigin="18688,8937" coordsize="35,0" path="m18688,8937l18723,8937e" filled="false" stroked="true" strokeweight="1.75pt" strokecolor="#244060">
                <v:path arrowok="t"/>
              </v:shape>
            </v:group>
            <v:group style="position:absolute;left:18688;top:9007;width:35;height:2" coordorigin="18688,9007" coordsize="35,2">
              <v:shape style="position:absolute;left:18688;top:9007;width:35;height:2" coordorigin="18688,9007" coordsize="35,0" path="m18688,9007l18723,9007e" filled="false" stroked="true" strokeweight="1.75pt" strokecolor="#244060">
                <v:path arrowok="t"/>
              </v:shape>
            </v:group>
            <v:group style="position:absolute;left:18688;top:9077;width:35;height:2" coordorigin="18688,9077" coordsize="35,2">
              <v:shape style="position:absolute;left:18688;top:9077;width:35;height:2" coordorigin="18688,9077" coordsize="35,0" path="m18688,9077l18723,9077e" filled="false" stroked="true" strokeweight="1.75pt" strokecolor="#244060">
                <v:path arrowok="t"/>
              </v:shape>
            </v:group>
            <v:group style="position:absolute;left:18688;top:9147;width:35;height:2" coordorigin="18688,9147" coordsize="35,2">
              <v:shape style="position:absolute;left:18688;top:9147;width:35;height:2" coordorigin="18688,9147" coordsize="35,0" path="m18688,9147l18723,9147e" filled="false" stroked="true" strokeweight="1.75pt" strokecolor="#244060">
                <v:path arrowok="t"/>
              </v:shape>
            </v:group>
            <v:group style="position:absolute;left:18688;top:9217;width:35;height:2" coordorigin="18688,9217" coordsize="35,2">
              <v:shape style="position:absolute;left:18688;top:9217;width:35;height:2" coordorigin="18688,9217" coordsize="35,0" path="m18688,9217l18723,9217e" filled="false" stroked="true" strokeweight="1.75pt" strokecolor="#244060">
                <v:path arrowok="t"/>
              </v:shape>
            </v:group>
            <v:group style="position:absolute;left:18688;top:9287;width:35;height:2" coordorigin="18688,9287" coordsize="35,2">
              <v:shape style="position:absolute;left:18688;top:9287;width:35;height:2" coordorigin="18688,9287" coordsize="35,0" path="m18688,9287l18723,9287e" filled="false" stroked="true" strokeweight="1.75pt" strokecolor="#244060">
                <v:path arrowok="t"/>
              </v:shape>
            </v:group>
            <v:group style="position:absolute;left:18688;top:9357;width:35;height:2" coordorigin="18688,9357" coordsize="35,2">
              <v:shape style="position:absolute;left:18688;top:9357;width:35;height:2" coordorigin="18688,9357" coordsize="35,0" path="m18688,9357l18723,9357e" filled="false" stroked="true" strokeweight="1.75pt" strokecolor="#244060">
                <v:path arrowok="t"/>
              </v:shape>
            </v:group>
            <v:group style="position:absolute;left:18688;top:9427;width:35;height:2" coordorigin="18688,9427" coordsize="35,2">
              <v:shape style="position:absolute;left:18688;top:9427;width:35;height:2" coordorigin="18688,9427" coordsize="35,0" path="m18688,9427l18723,9427e" filled="false" stroked="true" strokeweight="1.75pt" strokecolor="#244060">
                <v:path arrowok="t"/>
              </v:shape>
            </v:group>
            <v:group style="position:absolute;left:18688;top:9497;width:35;height:2" coordorigin="18688,9497" coordsize="35,2">
              <v:shape style="position:absolute;left:18688;top:9497;width:35;height:2" coordorigin="18688,9497" coordsize="35,0" path="m18688,9497l18723,9497e" filled="false" stroked="true" strokeweight="1.75pt" strokecolor="#244060">
                <v:path arrowok="t"/>
              </v:shape>
            </v:group>
            <v:group style="position:absolute;left:18688;top:9567;width:35;height:2" coordorigin="18688,9567" coordsize="35,2">
              <v:shape style="position:absolute;left:18688;top:9567;width:35;height:2" coordorigin="18688,9567" coordsize="35,0" path="m18688,9567l18723,9567e" filled="false" stroked="true" strokeweight="1.75pt" strokecolor="#244060">
                <v:path arrowok="t"/>
              </v:shape>
            </v:group>
            <v:group style="position:absolute;left:18688;top:9637;width:35;height:2" coordorigin="18688,9637" coordsize="35,2">
              <v:shape style="position:absolute;left:18688;top:9637;width:35;height:2" coordorigin="18688,9637" coordsize="35,0" path="m18688,9637l18723,9637e" filled="false" stroked="true" strokeweight="1.75pt" strokecolor="#244060">
                <v:path arrowok="t"/>
              </v:shape>
            </v:group>
            <v:group style="position:absolute;left:18688;top:9707;width:35;height:2" coordorigin="18688,9707" coordsize="35,2">
              <v:shape style="position:absolute;left:18688;top:9707;width:35;height:2" coordorigin="18688,9707" coordsize="35,0" path="m18688,9707l18723,9707e" filled="false" stroked="true" strokeweight="1.75pt" strokecolor="#244060">
                <v:path arrowok="t"/>
              </v:shape>
            </v:group>
            <v:group style="position:absolute;left:18688;top:9777;width:35;height:2" coordorigin="18688,9777" coordsize="35,2">
              <v:shape style="position:absolute;left:18688;top:9777;width:35;height:2" coordorigin="18688,9777" coordsize="35,0" path="m18688,9777l18723,9777e" filled="false" stroked="true" strokeweight="1.75pt" strokecolor="#244060">
                <v:path arrowok="t"/>
              </v:shape>
            </v:group>
            <v:group style="position:absolute;left:18688;top:9847;width:35;height:2" coordorigin="18688,9847" coordsize="35,2">
              <v:shape style="position:absolute;left:18688;top:9847;width:35;height:2" coordorigin="18688,9847" coordsize="35,0" path="m18688,9847l18723,9847e" filled="false" stroked="true" strokeweight="1.75pt" strokecolor="#244060">
                <v:path arrowok="t"/>
              </v:shape>
            </v:group>
            <v:group style="position:absolute;left:18688;top:9917;width:35;height:2" coordorigin="18688,9917" coordsize="35,2">
              <v:shape style="position:absolute;left:18688;top:9917;width:35;height:2" coordorigin="18688,9917" coordsize="35,0" path="m18688,9917l18723,9917e" filled="false" stroked="true" strokeweight="1.75pt" strokecolor="#244060">
                <v:path arrowok="t"/>
              </v:shape>
            </v:group>
            <v:group style="position:absolute;left:18688;top:9987;width:35;height:2" coordorigin="18688,9987" coordsize="35,2">
              <v:shape style="position:absolute;left:18688;top:9987;width:35;height:2" coordorigin="18688,9987" coordsize="35,0" path="m18688,9987l18723,9987e" filled="false" stroked="true" strokeweight="1.75pt" strokecolor="#244060">
                <v:path arrowok="t"/>
              </v:shape>
            </v:group>
            <v:group style="position:absolute;left:18688;top:10057;width:35;height:2" coordorigin="18688,10057" coordsize="35,2">
              <v:shape style="position:absolute;left:18688;top:10057;width:35;height:2" coordorigin="18688,10057" coordsize="35,0" path="m18688,10057l18723,10057e" filled="false" stroked="true" strokeweight="1.75pt" strokecolor="#244060">
                <v:path arrowok="t"/>
              </v:shape>
            </v:group>
            <v:group style="position:absolute;left:18688;top:10127;width:35;height:2" coordorigin="18688,10127" coordsize="35,2">
              <v:shape style="position:absolute;left:18688;top:10127;width:35;height:2" coordorigin="18688,10127" coordsize="35,0" path="m18688,10127l18723,10127e" filled="false" stroked="true" strokeweight="1.75pt" strokecolor="#244060">
                <v:path arrowok="t"/>
              </v:shape>
            </v:group>
            <v:group style="position:absolute;left:18688;top:10197;width:35;height:2" coordorigin="18688,10197" coordsize="35,2">
              <v:shape style="position:absolute;left:18688;top:10197;width:35;height:2" coordorigin="18688,10197" coordsize="35,0" path="m18688,10197l18723,10197e" filled="false" stroked="true" strokeweight="1.75pt" strokecolor="#244060">
                <v:path arrowok="t"/>
              </v:shape>
            </v:group>
            <v:group style="position:absolute;left:18688;top:10267;width:35;height:2" coordorigin="18688,10267" coordsize="35,2">
              <v:shape style="position:absolute;left:18688;top:10267;width:35;height:2" coordorigin="18688,10267" coordsize="35,0" path="m18688,10267l18723,10267e" filled="false" stroked="true" strokeweight="1.75pt" strokecolor="#244060">
                <v:path arrowok="t"/>
              </v:shape>
            </v:group>
            <v:group style="position:absolute;left:18688;top:10337;width:35;height:2" coordorigin="18688,10337" coordsize="35,2">
              <v:shape style="position:absolute;left:18688;top:10337;width:35;height:2" coordorigin="18688,10337" coordsize="35,0" path="m18688,10337l18723,10337e" filled="false" stroked="true" strokeweight="1.75pt" strokecolor="#244060">
                <v:path arrowok="t"/>
              </v:shape>
            </v:group>
            <v:group style="position:absolute;left:18688;top:10407;width:35;height:2" coordorigin="18688,10407" coordsize="35,2">
              <v:shape style="position:absolute;left:18688;top:10407;width:35;height:2" coordorigin="18688,10407" coordsize="35,0" path="m18688,10407l18723,10407e" filled="false" stroked="true" strokeweight="1.75pt" strokecolor="#244060">
                <v:path arrowok="t"/>
              </v:shape>
            </v:group>
            <v:group style="position:absolute;left:18688;top:10477;width:35;height:2" coordorigin="18688,10477" coordsize="35,2">
              <v:shape style="position:absolute;left:18688;top:10477;width:35;height:2" coordorigin="18688,10477" coordsize="35,0" path="m18688,10477l18723,10477e" filled="false" stroked="true" strokeweight="1.75pt" strokecolor="#244060">
                <v:path arrowok="t"/>
              </v:shape>
            </v:group>
            <v:group style="position:absolute;left:18688;top:10547;width:35;height:2" coordorigin="18688,10547" coordsize="35,2">
              <v:shape style="position:absolute;left:18688;top:10547;width:35;height:2" coordorigin="18688,10547" coordsize="35,0" path="m18688,10547l18723,10547e" filled="false" stroked="true" strokeweight="1.75pt" strokecolor="#244060">
                <v:path arrowok="t"/>
              </v:shape>
            </v:group>
            <v:group style="position:absolute;left:18688;top:10617;width:35;height:2" coordorigin="18688,10617" coordsize="35,2">
              <v:shape style="position:absolute;left:18688;top:10617;width:35;height:2" coordorigin="18688,10617" coordsize="35,0" path="m18688,10617l18723,10617e" filled="false" stroked="true" strokeweight="1.75pt" strokecolor="#244060">
                <v:path arrowok="t"/>
              </v:shape>
            </v:group>
            <v:group style="position:absolute;left:18688;top:10687;width:35;height:2" coordorigin="18688,10687" coordsize="35,2">
              <v:shape style="position:absolute;left:18688;top:10687;width:35;height:2" coordorigin="18688,10687" coordsize="35,0" path="m18688,10687l18723,10687e" filled="false" stroked="true" strokeweight="1.75pt" strokecolor="#244060">
                <v:path arrowok="t"/>
              </v:shape>
            </v:group>
            <v:group style="position:absolute;left:18688;top:10757;width:35;height:2" coordorigin="18688,10757" coordsize="35,2">
              <v:shape style="position:absolute;left:18688;top:10757;width:35;height:2" coordorigin="18688,10757" coordsize="35,0" path="m18688,10757l18723,10757e" filled="false" stroked="true" strokeweight="1.75pt" strokecolor="#244060">
                <v:path arrowok="t"/>
              </v:shape>
            </v:group>
            <v:group style="position:absolute;left:18688;top:10827;width:35;height:2" coordorigin="18688,10827" coordsize="35,2">
              <v:shape style="position:absolute;left:18688;top:10827;width:35;height:2" coordorigin="18688,10827" coordsize="35,0" path="m18688,10827l18723,10827e" filled="false" stroked="true" strokeweight="1.75pt" strokecolor="#244060">
                <v:path arrowok="t"/>
              </v:shape>
            </v:group>
            <v:group style="position:absolute;left:18688;top:10897;width:35;height:2" coordorigin="18688,10897" coordsize="35,2">
              <v:shape style="position:absolute;left:18688;top:10897;width:35;height:2" coordorigin="18688,10897" coordsize="35,0" path="m18688,10897l18723,10897e" filled="false" stroked="true" strokeweight="1.75pt" strokecolor="#244060">
                <v:path arrowok="t"/>
              </v:shape>
            </v:group>
            <v:group style="position:absolute;left:18688;top:10967;width:35;height:2" coordorigin="18688,10967" coordsize="35,2">
              <v:shape style="position:absolute;left:18688;top:10967;width:35;height:2" coordorigin="18688,10967" coordsize="35,0" path="m18688,10967l18723,10967e" filled="false" stroked="true" strokeweight="1.75pt" strokecolor="#244060">
                <v:path arrowok="t"/>
              </v:shape>
            </v:group>
            <v:group style="position:absolute;left:18688;top:11037;width:35;height:2" coordorigin="18688,11037" coordsize="35,2">
              <v:shape style="position:absolute;left:18688;top:11037;width:35;height:2" coordorigin="18688,11037" coordsize="35,0" path="m18688,11037l18723,11037e" filled="false" stroked="true" strokeweight="1.75pt" strokecolor="#244060">
                <v:path arrowok="t"/>
              </v:shape>
            </v:group>
            <v:group style="position:absolute;left:18688;top:11107;width:35;height:2" coordorigin="18688,11107" coordsize="35,2">
              <v:shape style="position:absolute;left:18688;top:11107;width:35;height:2" coordorigin="18688,11107" coordsize="35,0" path="m18688,11107l18723,11107e" filled="false" stroked="true" strokeweight="1.75pt" strokecolor="#244060">
                <v:path arrowok="t"/>
              </v:shape>
            </v:group>
            <v:group style="position:absolute;left:18688;top:11177;width:35;height:2" coordorigin="18688,11177" coordsize="35,2">
              <v:shape style="position:absolute;left:18688;top:11177;width:35;height:2" coordorigin="18688,11177" coordsize="35,0" path="m18688,11177l18723,11177e" filled="false" stroked="true" strokeweight="1.75pt" strokecolor="#244060">
                <v:path arrowok="t"/>
              </v:shape>
            </v:group>
            <v:group style="position:absolute;left:18688;top:11247;width:35;height:2" coordorigin="18688,11247" coordsize="35,2">
              <v:shape style="position:absolute;left:18688;top:11247;width:35;height:2" coordorigin="18688,11247" coordsize="35,0" path="m18688,11247l18723,11247e" filled="false" stroked="true" strokeweight="1.75pt" strokecolor="#244060">
                <v:path arrowok="t"/>
              </v:shape>
            </v:group>
            <v:group style="position:absolute;left:18688;top:11317;width:35;height:2" coordorigin="18688,11317" coordsize="35,2">
              <v:shape style="position:absolute;left:18688;top:11317;width:35;height:2" coordorigin="18688,11317" coordsize="35,0" path="m18688,11317l18723,11317e" filled="false" stroked="true" strokeweight="1.75pt" strokecolor="#244060">
                <v:path arrowok="t"/>
              </v:shape>
            </v:group>
            <v:group style="position:absolute;left:18688;top:11387;width:35;height:2" coordorigin="18688,11387" coordsize="35,2">
              <v:shape style="position:absolute;left:18688;top:11387;width:35;height:2" coordorigin="18688,11387" coordsize="35,0" path="m18688,11387l18723,11387e" filled="false" stroked="true" strokeweight="1.75pt" strokecolor="#244060">
                <v:path arrowok="t"/>
              </v:shape>
            </v:group>
            <v:group style="position:absolute;left:18688;top:11457;width:35;height:2" coordorigin="18688,11457" coordsize="35,2">
              <v:shape style="position:absolute;left:18688;top:11457;width:35;height:2" coordorigin="18688,11457" coordsize="35,0" path="m18688,11457l18723,11457e" filled="false" stroked="true" strokeweight="1.75pt" strokecolor="#244060">
                <v:path arrowok="t"/>
              </v:shape>
            </v:group>
            <v:group style="position:absolute;left:18688;top:11527;width:35;height:2" coordorigin="18688,11527" coordsize="35,2">
              <v:shape style="position:absolute;left:18688;top:11527;width:35;height:2" coordorigin="18688,11527" coordsize="35,0" path="m18688,11527l18723,11527e" filled="false" stroked="true" strokeweight="1.75pt" strokecolor="#244060">
                <v:path arrowok="t"/>
              </v:shape>
            </v:group>
            <v:group style="position:absolute;left:18688;top:11597;width:35;height:2" coordorigin="18688,11597" coordsize="35,2">
              <v:shape style="position:absolute;left:18688;top:11597;width:35;height:2" coordorigin="18688,11597" coordsize="35,0" path="m18688,11597l18723,11597e" filled="false" stroked="true" strokeweight="1.75pt" strokecolor="#244060">
                <v:path arrowok="t"/>
              </v:shape>
            </v:group>
            <v:group style="position:absolute;left:18688;top:11667;width:35;height:2" coordorigin="18688,11667" coordsize="35,2">
              <v:shape style="position:absolute;left:18688;top:11667;width:35;height:2" coordorigin="18688,11667" coordsize="35,0" path="m18688,11667l18723,11667e" filled="false" stroked="true" strokeweight="1.75pt" strokecolor="#244060">
                <v:path arrowok="t"/>
              </v:shape>
            </v:group>
            <v:group style="position:absolute;left:18688;top:11737;width:35;height:2" coordorigin="18688,11737" coordsize="35,2">
              <v:shape style="position:absolute;left:18688;top:11737;width:35;height:2" coordorigin="18688,11737" coordsize="35,0" path="m18688,11737l18723,11737e" filled="false" stroked="true" strokeweight="1.75pt" strokecolor="#244060">
                <v:path arrowok="t"/>
              </v:shape>
            </v:group>
            <v:group style="position:absolute;left:18688;top:11807;width:35;height:2" coordorigin="18688,11807" coordsize="35,2">
              <v:shape style="position:absolute;left:18688;top:11807;width:35;height:2" coordorigin="18688,11807" coordsize="35,0" path="m18688,11807l18723,11807e" filled="false" stroked="true" strokeweight="1.75pt" strokecolor="#244060">
                <v:path arrowok="t"/>
              </v:shape>
            </v:group>
            <v:group style="position:absolute;left:18688;top:11877;width:35;height:2" coordorigin="18688,11877" coordsize="35,2">
              <v:shape style="position:absolute;left:18688;top:11877;width:35;height:2" coordorigin="18688,11877" coordsize="35,0" path="m18688,11877l18723,11877e" filled="false" stroked="true" strokeweight="1.75pt" strokecolor="#244060">
                <v:path arrowok="t"/>
              </v:shape>
            </v:group>
            <v:group style="position:absolute;left:18688;top:11947;width:35;height:2" coordorigin="18688,11947" coordsize="35,2">
              <v:shape style="position:absolute;left:18688;top:11947;width:35;height:2" coordorigin="18688,11947" coordsize="35,0" path="m18688,11947l18723,11947e" filled="false" stroked="true" strokeweight="1.75pt" strokecolor="#244060">
                <v:path arrowok="t"/>
              </v:shape>
            </v:group>
            <v:group style="position:absolute;left:18688;top:12017;width:35;height:2" coordorigin="18688,12017" coordsize="35,2">
              <v:shape style="position:absolute;left:18688;top:12017;width:35;height:2" coordorigin="18688,12017" coordsize="35,0" path="m18688,12017l18723,12017e" filled="false" stroked="true" strokeweight="1.75pt" strokecolor="#244060">
                <v:path arrowok="t"/>
              </v:shape>
            </v:group>
            <v:group style="position:absolute;left:18688;top:12087;width:35;height:2" coordorigin="18688,12087" coordsize="35,2">
              <v:shape style="position:absolute;left:18688;top:12087;width:35;height:2" coordorigin="18688,12087" coordsize="35,0" path="m18688,12087l18723,12087e" filled="false" stroked="true" strokeweight="1.75pt" strokecolor="#244060">
                <v:path arrowok="t"/>
              </v:shape>
            </v:group>
            <v:group style="position:absolute;left:18688;top:12157;width:35;height:2" coordorigin="18688,12157" coordsize="35,2">
              <v:shape style="position:absolute;left:18688;top:12157;width:35;height:2" coordorigin="18688,12157" coordsize="35,0" path="m18688,12157l18723,12157e" filled="false" stroked="true" strokeweight="1.75pt" strokecolor="#244060">
                <v:path arrowok="t"/>
              </v:shape>
            </v:group>
            <v:group style="position:absolute;left:18688;top:12227;width:35;height:2" coordorigin="18688,12227" coordsize="35,2">
              <v:shape style="position:absolute;left:18688;top:12227;width:35;height:2" coordorigin="18688,12227" coordsize="35,0" path="m18688,12227l18723,12227e" filled="false" stroked="true" strokeweight="1.75pt" strokecolor="#244060">
                <v:path arrowok="t"/>
              </v:shape>
            </v:group>
            <v:group style="position:absolute;left:18688;top:12297;width:35;height:2" coordorigin="18688,12297" coordsize="35,2">
              <v:shape style="position:absolute;left:18688;top:12297;width:35;height:2" coordorigin="18688,12297" coordsize="35,0" path="m18688,12297l18723,12297e" filled="false" stroked="true" strokeweight="1.75pt" strokecolor="#244060">
                <v:path arrowok="t"/>
              </v:shape>
            </v:group>
            <v:group style="position:absolute;left:18688;top:12367;width:35;height:2" coordorigin="18688,12367" coordsize="35,2">
              <v:shape style="position:absolute;left:18688;top:12367;width:35;height:2" coordorigin="18688,12367" coordsize="35,0" path="m18688,12367l18723,12367e" filled="false" stroked="true" strokeweight="1.75pt" strokecolor="#244060">
                <v:path arrowok="t"/>
              </v:shape>
            </v:group>
            <v:group style="position:absolute;left:18688;top:12437;width:35;height:2" coordorigin="18688,12437" coordsize="35,2">
              <v:shape style="position:absolute;left:18688;top:12437;width:35;height:2" coordorigin="18688,12437" coordsize="35,0" path="m18688,12437l18723,12437e" filled="false" stroked="true" strokeweight="1.75pt" strokecolor="#244060">
                <v:path arrowok="t"/>
              </v:shape>
            </v:group>
            <v:group style="position:absolute;left:18688;top:12507;width:35;height:2" coordorigin="18688,12507" coordsize="35,2">
              <v:shape style="position:absolute;left:18688;top:12507;width:35;height:2" coordorigin="18688,12507" coordsize="35,0" path="m18688,12507l18723,12507e" filled="false" stroked="true" strokeweight="1.75pt" strokecolor="#244060">
                <v:path arrowok="t"/>
              </v:shape>
            </v:group>
            <v:group style="position:absolute;left:18688;top:12563;width:35;height:2" coordorigin="18688,12563" coordsize="35,2">
              <v:shape style="position:absolute;left:18688;top:12563;width:35;height:2" coordorigin="18688,12563" coordsize="35,0" path="m18688,12563l18723,12563e" filled="false" stroked="true" strokeweight=".3pt" strokecolor="#244060">
                <v:path arrowok="t"/>
              </v:shape>
              <v:shape style="position:absolute;left:763;top:3048;width:9898;height:11011" type="#_x0000_t75" stroked="false">
                <v:imagedata r:id="rId22" o:title=""/>
              </v:shape>
            </v:group>
            <v:group style="position:absolute;left:20596;top:6065;width:35;height:2" coordorigin="20596,6065" coordsize="35,2">
              <v:shape style="position:absolute;left:20596;top:6065;width:35;height:2" coordorigin="20596,6065" coordsize="35,0" path="m20596,6065l20631,6065e" filled="false" stroked="true" strokeweight="1.75pt" strokecolor="#244060">
                <v:path arrowok="t"/>
              </v:shape>
            </v:group>
            <v:group style="position:absolute;left:20596;top:6135;width:35;height:2" coordorigin="20596,6135" coordsize="35,2">
              <v:shape style="position:absolute;left:20596;top:6135;width:35;height:2" coordorigin="20596,6135" coordsize="35,0" path="m20596,6135l20631,6135e" filled="false" stroked="true" strokeweight="1.75pt" strokecolor="#244060">
                <v:path arrowok="t"/>
              </v:shape>
            </v:group>
            <v:group style="position:absolute;left:20596;top:6205;width:35;height:2" coordorigin="20596,6205" coordsize="35,2">
              <v:shape style="position:absolute;left:20596;top:6205;width:35;height:2" coordorigin="20596,6205" coordsize="35,0" path="m20596,6205l20631,6205e" filled="false" stroked="true" strokeweight="1.75pt" strokecolor="#244060">
                <v:path arrowok="t"/>
              </v:shape>
            </v:group>
            <v:group style="position:absolute;left:20596;top:6275;width:35;height:2" coordorigin="20596,6275" coordsize="35,2">
              <v:shape style="position:absolute;left:20596;top:6275;width:35;height:2" coordorigin="20596,6275" coordsize="35,0" path="m20596,6275l20631,6275e" filled="false" stroked="true" strokeweight="1.75pt" strokecolor="#244060">
                <v:path arrowok="t"/>
              </v:shape>
            </v:group>
            <v:group style="position:absolute;left:20596;top:6345;width:35;height:2" coordorigin="20596,6345" coordsize="35,2">
              <v:shape style="position:absolute;left:20596;top:6345;width:35;height:2" coordorigin="20596,6345" coordsize="35,0" path="m20596,6345l20631,6345e" filled="false" stroked="true" strokeweight="1.75pt" strokecolor="#244060">
                <v:path arrowok="t"/>
              </v:shape>
            </v:group>
            <v:group style="position:absolute;left:20596;top:6415;width:35;height:2" coordorigin="20596,6415" coordsize="35,2">
              <v:shape style="position:absolute;left:20596;top:6415;width:35;height:2" coordorigin="20596,6415" coordsize="35,0" path="m20596,6415l20631,6415e" filled="false" stroked="true" strokeweight="1.75pt" strokecolor="#244060">
                <v:path arrowok="t"/>
              </v:shape>
            </v:group>
            <v:group style="position:absolute;left:20596;top:6485;width:35;height:2" coordorigin="20596,6485" coordsize="35,2">
              <v:shape style="position:absolute;left:20596;top:6485;width:35;height:2" coordorigin="20596,6485" coordsize="35,0" path="m20596,6485l20631,6485e" filled="false" stroked="true" strokeweight="1.75pt" strokecolor="#244060">
                <v:path arrowok="t"/>
              </v:shape>
            </v:group>
            <v:group style="position:absolute;left:20596;top:6555;width:35;height:2" coordorigin="20596,6555" coordsize="35,2">
              <v:shape style="position:absolute;left:20596;top:6555;width:35;height:2" coordorigin="20596,6555" coordsize="35,0" path="m20596,6555l20631,6555e" filled="false" stroked="true" strokeweight="1.75pt" strokecolor="#244060">
                <v:path arrowok="t"/>
              </v:shape>
            </v:group>
            <v:group style="position:absolute;left:20596;top:6625;width:35;height:2" coordorigin="20596,6625" coordsize="35,2">
              <v:shape style="position:absolute;left:20596;top:6625;width:35;height:2" coordorigin="20596,6625" coordsize="35,0" path="m20596,6625l20631,6625e" filled="false" stroked="true" strokeweight="1.75pt" strokecolor="#244060">
                <v:path arrowok="t"/>
              </v:shape>
            </v:group>
            <v:group style="position:absolute;left:20596;top:6695;width:35;height:2" coordorigin="20596,6695" coordsize="35,2">
              <v:shape style="position:absolute;left:20596;top:6695;width:35;height:2" coordorigin="20596,6695" coordsize="35,0" path="m20596,6695l20631,6695e" filled="false" stroked="true" strokeweight="1.75pt" strokecolor="#244060">
                <v:path arrowok="t"/>
              </v:shape>
            </v:group>
            <v:group style="position:absolute;left:20596;top:6765;width:35;height:2" coordorigin="20596,6765" coordsize="35,2">
              <v:shape style="position:absolute;left:20596;top:6765;width:35;height:2" coordorigin="20596,6765" coordsize="35,0" path="m20596,6765l20631,6765e" filled="false" stroked="true" strokeweight="1.75pt" strokecolor="#244060">
                <v:path arrowok="t"/>
              </v:shape>
            </v:group>
            <v:group style="position:absolute;left:20596;top:6835;width:35;height:2" coordorigin="20596,6835" coordsize="35,2">
              <v:shape style="position:absolute;left:20596;top:6835;width:35;height:2" coordorigin="20596,6835" coordsize="35,0" path="m20596,6835l20631,6835e" filled="false" stroked="true" strokeweight="1.75pt" strokecolor="#244060">
                <v:path arrowok="t"/>
              </v:shape>
            </v:group>
            <v:group style="position:absolute;left:20596;top:6905;width:35;height:2" coordorigin="20596,6905" coordsize="35,2">
              <v:shape style="position:absolute;left:20596;top:6905;width:35;height:2" coordorigin="20596,6905" coordsize="35,0" path="m20596,6905l20631,6905e" filled="false" stroked="true" strokeweight="1.75pt" strokecolor="#244060">
                <v:path arrowok="t"/>
              </v:shape>
            </v:group>
            <v:group style="position:absolute;left:20596;top:6975;width:35;height:2" coordorigin="20596,6975" coordsize="35,2">
              <v:shape style="position:absolute;left:20596;top:6975;width:35;height:2" coordorigin="20596,6975" coordsize="35,0" path="m20596,6975l20631,6975e" filled="false" stroked="true" strokeweight="1.75pt" strokecolor="#244060">
                <v:path arrowok="t"/>
              </v:shape>
            </v:group>
            <v:group style="position:absolute;left:20596;top:7045;width:35;height:2" coordorigin="20596,7045" coordsize="35,2">
              <v:shape style="position:absolute;left:20596;top:7045;width:35;height:2" coordorigin="20596,7045" coordsize="35,0" path="m20596,7045l20631,7045e" filled="false" stroked="true" strokeweight="1.75pt" strokecolor="#244060">
                <v:path arrowok="t"/>
              </v:shape>
            </v:group>
            <v:group style="position:absolute;left:20596;top:7115;width:35;height:2" coordorigin="20596,7115" coordsize="35,2">
              <v:shape style="position:absolute;left:20596;top:7115;width:35;height:2" coordorigin="20596,7115" coordsize="35,0" path="m20596,7115l20631,7115e" filled="false" stroked="true" strokeweight="1.75pt" strokecolor="#244060">
                <v:path arrowok="t"/>
              </v:shape>
            </v:group>
            <v:group style="position:absolute;left:20596;top:7185;width:35;height:2" coordorigin="20596,7185" coordsize="35,2">
              <v:shape style="position:absolute;left:20596;top:7185;width:35;height:2" coordorigin="20596,7185" coordsize="35,0" path="m20596,7185l20631,7185e" filled="false" stroked="true" strokeweight="1.75pt" strokecolor="#244060">
                <v:path arrowok="t"/>
              </v:shape>
            </v:group>
            <v:group style="position:absolute;left:20596;top:7255;width:35;height:2" coordorigin="20596,7255" coordsize="35,2">
              <v:shape style="position:absolute;left:20596;top:7255;width:35;height:2" coordorigin="20596,7255" coordsize="35,0" path="m20596,7255l20631,7255e" filled="false" stroked="true" strokeweight="1.75pt" strokecolor="#244060">
                <v:path arrowok="t"/>
              </v:shape>
            </v:group>
            <v:group style="position:absolute;left:20596;top:7325;width:35;height:2" coordorigin="20596,7325" coordsize="35,2">
              <v:shape style="position:absolute;left:20596;top:7325;width:35;height:2" coordorigin="20596,7325" coordsize="35,0" path="m20596,7325l20631,7325e" filled="false" stroked="true" strokeweight="1.75pt" strokecolor="#244060">
                <v:path arrowok="t"/>
              </v:shape>
            </v:group>
            <v:group style="position:absolute;left:20596;top:7395;width:35;height:2" coordorigin="20596,7395" coordsize="35,2">
              <v:shape style="position:absolute;left:20596;top:7395;width:35;height:2" coordorigin="20596,7395" coordsize="35,0" path="m20596,7395l20631,7395e" filled="false" stroked="true" strokeweight="1.75pt" strokecolor="#244060">
                <v:path arrowok="t"/>
              </v:shape>
            </v:group>
            <v:group style="position:absolute;left:20596;top:7465;width:35;height:2" coordorigin="20596,7465" coordsize="35,2">
              <v:shape style="position:absolute;left:20596;top:7465;width:35;height:2" coordorigin="20596,7465" coordsize="35,0" path="m20596,7465l20631,7465e" filled="false" stroked="true" strokeweight="1.75pt" strokecolor="#244060">
                <v:path arrowok="t"/>
              </v:shape>
            </v:group>
            <v:group style="position:absolute;left:20596;top:7535;width:35;height:2" coordorigin="20596,7535" coordsize="35,2">
              <v:shape style="position:absolute;left:20596;top:7535;width:35;height:2" coordorigin="20596,7535" coordsize="35,0" path="m20596,7535l20631,7535e" filled="false" stroked="true" strokeweight="1.75pt" strokecolor="#244060">
                <v:path arrowok="t"/>
              </v:shape>
            </v:group>
            <v:group style="position:absolute;left:20596;top:7605;width:35;height:2" coordorigin="20596,7605" coordsize="35,2">
              <v:shape style="position:absolute;left:20596;top:7605;width:35;height:2" coordorigin="20596,7605" coordsize="35,0" path="m20596,7605l20631,7605e" filled="false" stroked="true" strokeweight="1.75pt" strokecolor="#244060">
                <v:path arrowok="t"/>
              </v:shape>
            </v:group>
            <v:group style="position:absolute;left:20596;top:7675;width:35;height:2" coordorigin="20596,7675" coordsize="35,2">
              <v:shape style="position:absolute;left:20596;top:7675;width:35;height:2" coordorigin="20596,7675" coordsize="35,0" path="m20596,7675l20631,7675e" filled="false" stroked="true" strokeweight="1.75pt" strokecolor="#244060">
                <v:path arrowok="t"/>
              </v:shape>
            </v:group>
            <v:group style="position:absolute;left:20596;top:7745;width:35;height:2" coordorigin="20596,7745" coordsize="35,2">
              <v:shape style="position:absolute;left:20596;top:7745;width:35;height:2" coordorigin="20596,7745" coordsize="35,0" path="m20596,7745l20631,7745e" filled="false" stroked="true" strokeweight="1.75pt" strokecolor="#244060">
                <v:path arrowok="t"/>
              </v:shape>
            </v:group>
            <v:group style="position:absolute;left:20596;top:7815;width:35;height:2" coordorigin="20596,7815" coordsize="35,2">
              <v:shape style="position:absolute;left:20596;top:7815;width:35;height:2" coordorigin="20596,7815" coordsize="35,0" path="m20596,7815l20631,7815e" filled="false" stroked="true" strokeweight="1.75pt" strokecolor="#244060">
                <v:path arrowok="t"/>
              </v:shape>
            </v:group>
            <v:group style="position:absolute;left:20596;top:7885;width:35;height:2" coordorigin="20596,7885" coordsize="35,2">
              <v:shape style="position:absolute;left:20596;top:7885;width:35;height:2" coordorigin="20596,7885" coordsize="35,0" path="m20596,7885l20631,7885e" filled="false" stroked="true" strokeweight="1.75pt" strokecolor="#244060">
                <v:path arrowok="t"/>
              </v:shape>
            </v:group>
            <v:group style="position:absolute;left:20596;top:7955;width:35;height:2" coordorigin="20596,7955" coordsize="35,2">
              <v:shape style="position:absolute;left:20596;top:7955;width:35;height:2" coordorigin="20596,7955" coordsize="35,0" path="m20596,7955l20631,7955e" filled="false" stroked="true" strokeweight="1.75pt" strokecolor="#244060">
                <v:path arrowok="t"/>
              </v:shape>
            </v:group>
            <v:group style="position:absolute;left:20596;top:8025;width:35;height:2" coordorigin="20596,8025" coordsize="35,2">
              <v:shape style="position:absolute;left:20596;top:8025;width:35;height:2" coordorigin="20596,8025" coordsize="35,0" path="m20596,8025l20631,8025e" filled="false" stroked="true" strokeweight="1.75pt" strokecolor="#244060">
                <v:path arrowok="t"/>
              </v:shape>
            </v:group>
            <v:group style="position:absolute;left:20596;top:8095;width:35;height:2" coordorigin="20596,8095" coordsize="35,2">
              <v:shape style="position:absolute;left:20596;top:8095;width:35;height:2" coordorigin="20596,8095" coordsize="35,0" path="m20596,8095l20631,8095e" filled="false" stroked="true" strokeweight="1.75pt" strokecolor="#244060">
                <v:path arrowok="t"/>
              </v:shape>
            </v:group>
            <v:group style="position:absolute;left:20596;top:8165;width:35;height:2" coordorigin="20596,8165" coordsize="35,2">
              <v:shape style="position:absolute;left:20596;top:8165;width:35;height:2" coordorigin="20596,8165" coordsize="35,0" path="m20596,8165l20631,8165e" filled="false" stroked="true" strokeweight="1.75pt" strokecolor="#244060">
                <v:path arrowok="t"/>
              </v:shape>
            </v:group>
            <v:group style="position:absolute;left:20596;top:8235;width:35;height:2" coordorigin="20596,8235" coordsize="35,2">
              <v:shape style="position:absolute;left:20596;top:8235;width:35;height:2" coordorigin="20596,8235" coordsize="35,0" path="m20596,8235l20631,8235e" filled="false" stroked="true" strokeweight="1.75pt" strokecolor="#244060">
                <v:path arrowok="t"/>
              </v:shape>
            </v:group>
            <v:group style="position:absolute;left:20596;top:8305;width:35;height:2" coordorigin="20596,8305" coordsize="35,2">
              <v:shape style="position:absolute;left:20596;top:8305;width:35;height:2" coordorigin="20596,8305" coordsize="35,0" path="m20596,8305l20631,8305e" filled="false" stroked="true" strokeweight="1.75pt" strokecolor="#244060">
                <v:path arrowok="t"/>
              </v:shape>
            </v:group>
            <v:group style="position:absolute;left:20596;top:8375;width:35;height:2" coordorigin="20596,8375" coordsize="35,2">
              <v:shape style="position:absolute;left:20596;top:8375;width:35;height:2" coordorigin="20596,8375" coordsize="35,0" path="m20596,8375l20631,8375e" filled="false" stroked="true" strokeweight="1.75pt" strokecolor="#244060">
                <v:path arrowok="t"/>
              </v:shape>
            </v:group>
            <v:group style="position:absolute;left:20596;top:8445;width:35;height:2" coordorigin="20596,8445" coordsize="35,2">
              <v:shape style="position:absolute;left:20596;top:8445;width:35;height:2" coordorigin="20596,8445" coordsize="35,0" path="m20596,8445l20631,8445e" filled="false" stroked="true" strokeweight="1.75pt" strokecolor="#244060">
                <v:path arrowok="t"/>
              </v:shape>
            </v:group>
            <v:group style="position:absolute;left:20596;top:8515;width:35;height:2" coordorigin="20596,8515" coordsize="35,2">
              <v:shape style="position:absolute;left:20596;top:8515;width:35;height:2" coordorigin="20596,8515" coordsize="35,0" path="m20596,8515l20631,8515e" filled="false" stroked="true" strokeweight="1.75pt" strokecolor="#244060">
                <v:path arrowok="t"/>
              </v:shape>
            </v:group>
            <v:group style="position:absolute;left:20596;top:8585;width:35;height:2" coordorigin="20596,8585" coordsize="35,2">
              <v:shape style="position:absolute;left:20596;top:8585;width:35;height:2" coordorigin="20596,8585" coordsize="35,0" path="m20596,8585l20631,8585e" filled="false" stroked="true" strokeweight="1.75pt" strokecolor="#244060">
                <v:path arrowok="t"/>
              </v:shape>
            </v:group>
            <v:group style="position:absolute;left:20596;top:8655;width:35;height:2" coordorigin="20596,8655" coordsize="35,2">
              <v:shape style="position:absolute;left:20596;top:8655;width:35;height:2" coordorigin="20596,8655" coordsize="35,0" path="m20596,8655l20631,8655e" filled="false" stroked="true" strokeweight="1.75pt" strokecolor="#244060">
                <v:path arrowok="t"/>
              </v:shape>
            </v:group>
            <v:group style="position:absolute;left:20596;top:8725;width:35;height:2" coordorigin="20596,8725" coordsize="35,2">
              <v:shape style="position:absolute;left:20596;top:8725;width:35;height:2" coordorigin="20596,8725" coordsize="35,0" path="m20596,8725l20631,8725e" filled="false" stroked="true" strokeweight="1.75pt" strokecolor="#244060">
                <v:path arrowok="t"/>
              </v:shape>
            </v:group>
            <v:group style="position:absolute;left:20596;top:8795;width:35;height:2" coordorigin="20596,8795" coordsize="35,2">
              <v:shape style="position:absolute;left:20596;top:8795;width:35;height:2" coordorigin="20596,8795" coordsize="35,0" path="m20596,8795l20631,8795e" filled="false" stroked="true" strokeweight="1.75pt" strokecolor="#244060">
                <v:path arrowok="t"/>
              </v:shape>
            </v:group>
            <v:group style="position:absolute;left:20596;top:8865;width:35;height:2" coordorigin="20596,8865" coordsize="35,2">
              <v:shape style="position:absolute;left:20596;top:8865;width:35;height:2" coordorigin="20596,8865" coordsize="35,0" path="m20596,8865l20631,8865e" filled="false" stroked="true" strokeweight="1.75pt" strokecolor="#244060">
                <v:path arrowok="t"/>
              </v:shape>
            </v:group>
            <v:group style="position:absolute;left:20596;top:8935;width:35;height:2" coordorigin="20596,8935" coordsize="35,2">
              <v:shape style="position:absolute;left:20596;top:8935;width:35;height:2" coordorigin="20596,8935" coordsize="35,0" path="m20596,8935l20631,8935e" filled="false" stroked="true" strokeweight="1.75pt" strokecolor="#244060">
                <v:path arrowok="t"/>
              </v:shape>
            </v:group>
            <v:group style="position:absolute;left:20596;top:9005;width:35;height:2" coordorigin="20596,9005" coordsize="35,2">
              <v:shape style="position:absolute;left:20596;top:9005;width:35;height:2" coordorigin="20596,9005" coordsize="35,0" path="m20596,9005l20631,9005e" filled="false" stroked="true" strokeweight="1.75pt" strokecolor="#244060">
                <v:path arrowok="t"/>
              </v:shape>
            </v:group>
            <v:group style="position:absolute;left:20596;top:9075;width:35;height:2" coordorigin="20596,9075" coordsize="35,2">
              <v:shape style="position:absolute;left:20596;top:9075;width:35;height:2" coordorigin="20596,9075" coordsize="35,0" path="m20596,9075l20631,9075e" filled="false" stroked="true" strokeweight="1.75pt" strokecolor="#244060">
                <v:path arrowok="t"/>
              </v:shape>
            </v:group>
            <v:group style="position:absolute;left:20596;top:9145;width:35;height:2" coordorigin="20596,9145" coordsize="35,2">
              <v:shape style="position:absolute;left:20596;top:9145;width:35;height:2" coordorigin="20596,9145" coordsize="35,0" path="m20596,9145l20631,9145e" filled="false" stroked="true" strokeweight="1.75pt" strokecolor="#244060">
                <v:path arrowok="t"/>
              </v:shape>
            </v:group>
            <v:group style="position:absolute;left:20596;top:9215;width:35;height:2" coordorigin="20596,9215" coordsize="35,2">
              <v:shape style="position:absolute;left:20596;top:9215;width:35;height:2" coordorigin="20596,9215" coordsize="35,0" path="m20596,9215l20631,9215e" filled="false" stroked="true" strokeweight="1.75pt" strokecolor="#244060">
                <v:path arrowok="t"/>
              </v:shape>
            </v:group>
            <v:group style="position:absolute;left:20596;top:9285;width:35;height:2" coordorigin="20596,9285" coordsize="35,2">
              <v:shape style="position:absolute;left:20596;top:9285;width:35;height:2" coordorigin="20596,9285" coordsize="35,0" path="m20596,9285l20631,9285e" filled="false" stroked="true" strokeweight="1.75pt" strokecolor="#244060">
                <v:path arrowok="t"/>
              </v:shape>
            </v:group>
            <v:group style="position:absolute;left:20596;top:9355;width:35;height:2" coordorigin="20596,9355" coordsize="35,2">
              <v:shape style="position:absolute;left:20596;top:9355;width:35;height:2" coordorigin="20596,9355" coordsize="35,0" path="m20596,9355l20631,9355e" filled="false" stroked="true" strokeweight="1.75pt" strokecolor="#244060">
                <v:path arrowok="t"/>
              </v:shape>
            </v:group>
            <v:group style="position:absolute;left:20596;top:9425;width:35;height:2" coordorigin="20596,9425" coordsize="35,2">
              <v:shape style="position:absolute;left:20596;top:9425;width:35;height:2" coordorigin="20596,9425" coordsize="35,0" path="m20596,9425l20631,9425e" filled="false" stroked="true" strokeweight="1.75pt" strokecolor="#244060">
                <v:path arrowok="t"/>
              </v:shape>
            </v:group>
            <v:group style="position:absolute;left:20596;top:9495;width:35;height:2" coordorigin="20596,9495" coordsize="35,2">
              <v:shape style="position:absolute;left:20596;top:9495;width:35;height:2" coordorigin="20596,9495" coordsize="35,0" path="m20596,9495l20631,9495e" filled="false" stroked="true" strokeweight="1.75pt" strokecolor="#244060">
                <v:path arrowok="t"/>
              </v:shape>
            </v:group>
            <v:group style="position:absolute;left:20596;top:9565;width:35;height:2" coordorigin="20596,9565" coordsize="35,2">
              <v:shape style="position:absolute;left:20596;top:9565;width:35;height:2" coordorigin="20596,9565" coordsize="35,0" path="m20596,9565l20631,9565e" filled="false" stroked="true" strokeweight="1.75pt" strokecolor="#244060">
                <v:path arrowok="t"/>
              </v:shape>
            </v:group>
            <v:group style="position:absolute;left:20596;top:9635;width:35;height:2" coordorigin="20596,9635" coordsize="35,2">
              <v:shape style="position:absolute;left:20596;top:9635;width:35;height:2" coordorigin="20596,9635" coordsize="35,0" path="m20596,9635l20631,9635e" filled="false" stroked="true" strokeweight="1.75pt" strokecolor="#244060">
                <v:path arrowok="t"/>
              </v:shape>
            </v:group>
            <v:group style="position:absolute;left:20596;top:9705;width:35;height:2" coordorigin="20596,9705" coordsize="35,2">
              <v:shape style="position:absolute;left:20596;top:9705;width:35;height:2" coordorigin="20596,9705" coordsize="35,0" path="m20596,9705l20631,9705e" filled="false" stroked="true" strokeweight="1.75pt" strokecolor="#244060">
                <v:path arrowok="t"/>
              </v:shape>
            </v:group>
            <v:group style="position:absolute;left:20596;top:9775;width:35;height:2" coordorigin="20596,9775" coordsize="35,2">
              <v:shape style="position:absolute;left:20596;top:9775;width:35;height:2" coordorigin="20596,9775" coordsize="35,0" path="m20596,9775l20631,9775e" filled="false" stroked="true" strokeweight="1.75pt" strokecolor="#244060">
                <v:path arrowok="t"/>
              </v:shape>
            </v:group>
            <v:group style="position:absolute;left:20596;top:9845;width:35;height:2" coordorigin="20596,9845" coordsize="35,2">
              <v:shape style="position:absolute;left:20596;top:9845;width:35;height:2" coordorigin="20596,9845" coordsize="35,0" path="m20596,9845l20631,9845e" filled="false" stroked="true" strokeweight="1.75pt" strokecolor="#244060">
                <v:path arrowok="t"/>
              </v:shape>
            </v:group>
            <v:group style="position:absolute;left:20596;top:9915;width:35;height:2" coordorigin="20596,9915" coordsize="35,2">
              <v:shape style="position:absolute;left:20596;top:9915;width:35;height:2" coordorigin="20596,9915" coordsize="35,0" path="m20596,9915l20631,9915e" filled="false" stroked="true" strokeweight="1.75pt" strokecolor="#244060">
                <v:path arrowok="t"/>
              </v:shape>
            </v:group>
            <v:group style="position:absolute;left:20596;top:9985;width:35;height:2" coordorigin="20596,9985" coordsize="35,2">
              <v:shape style="position:absolute;left:20596;top:9985;width:35;height:2" coordorigin="20596,9985" coordsize="35,0" path="m20596,9985l20631,9985e" filled="false" stroked="true" strokeweight="1.75pt" strokecolor="#244060">
                <v:path arrowok="t"/>
              </v:shape>
            </v:group>
            <v:group style="position:absolute;left:20596;top:10055;width:35;height:2" coordorigin="20596,10055" coordsize="35,2">
              <v:shape style="position:absolute;left:20596;top:10055;width:35;height:2" coordorigin="20596,10055" coordsize="35,0" path="m20596,10055l20631,10055e" filled="false" stroked="true" strokeweight="1.75pt" strokecolor="#244060">
                <v:path arrowok="t"/>
              </v:shape>
            </v:group>
            <v:group style="position:absolute;left:20596;top:10125;width:35;height:2" coordorigin="20596,10125" coordsize="35,2">
              <v:shape style="position:absolute;left:20596;top:10125;width:35;height:2" coordorigin="20596,10125" coordsize="35,0" path="m20596,10125l20631,10125e" filled="false" stroked="true" strokeweight="1.75pt" strokecolor="#244060">
                <v:path arrowok="t"/>
              </v:shape>
            </v:group>
            <v:group style="position:absolute;left:20596;top:10195;width:35;height:2" coordorigin="20596,10195" coordsize="35,2">
              <v:shape style="position:absolute;left:20596;top:10195;width:35;height:2" coordorigin="20596,10195" coordsize="35,0" path="m20596,10195l20631,10195e" filled="false" stroked="true" strokeweight="1.75pt" strokecolor="#244060">
                <v:path arrowok="t"/>
              </v:shape>
            </v:group>
            <v:group style="position:absolute;left:20596;top:10265;width:35;height:2" coordorigin="20596,10265" coordsize="35,2">
              <v:shape style="position:absolute;left:20596;top:10265;width:35;height:2" coordorigin="20596,10265" coordsize="35,0" path="m20596,10265l20631,10265e" filled="false" stroked="true" strokeweight="1.75pt" strokecolor="#244060">
                <v:path arrowok="t"/>
              </v:shape>
            </v:group>
            <v:group style="position:absolute;left:20596;top:10335;width:35;height:2" coordorigin="20596,10335" coordsize="35,2">
              <v:shape style="position:absolute;left:20596;top:10335;width:35;height:2" coordorigin="20596,10335" coordsize="35,0" path="m20596,10335l20631,10335e" filled="false" stroked="true" strokeweight="1.75pt" strokecolor="#244060">
                <v:path arrowok="t"/>
              </v:shape>
            </v:group>
            <v:group style="position:absolute;left:20596;top:10391;width:35;height:2" coordorigin="20596,10391" coordsize="35,2">
              <v:shape style="position:absolute;left:20596;top:10391;width:35;height:2" coordorigin="20596,10391" coordsize="35,0" path="m20596,10391l20631,10391e" filled="false" stroked="true" strokeweight=".3pt" strokecolor="#244060">
                <v:path arrowok="t"/>
              </v:shape>
            </v:group>
            <v:group style="position:absolute;left:16363;top:7100;width:35;height:2" coordorigin="16363,7100" coordsize="35,2">
              <v:shape style="position:absolute;left:16363;top:7100;width:35;height:2" coordorigin="16363,7100" coordsize="35,0" path="m16363,7100l16398,7100e" filled="false" stroked="true" strokeweight="1.75pt" strokecolor="#244060">
                <v:path arrowok="t"/>
              </v:shape>
            </v:group>
            <v:group style="position:absolute;left:16363;top:7170;width:35;height:2" coordorigin="16363,7170" coordsize="35,2">
              <v:shape style="position:absolute;left:16363;top:7170;width:35;height:2" coordorigin="16363,7170" coordsize="35,0" path="m16363,7170l16398,7170e" filled="false" stroked="true" strokeweight="1.75pt" strokecolor="#244060">
                <v:path arrowok="t"/>
              </v:shape>
            </v:group>
            <v:group style="position:absolute;left:16363;top:7240;width:35;height:2" coordorigin="16363,7240" coordsize="35,2">
              <v:shape style="position:absolute;left:16363;top:7240;width:35;height:2" coordorigin="16363,7240" coordsize="35,0" path="m16363,7240l16398,7240e" filled="false" stroked="true" strokeweight="1.75pt" strokecolor="#244060">
                <v:path arrowok="t"/>
              </v:shape>
            </v:group>
            <v:group style="position:absolute;left:16363;top:7310;width:35;height:2" coordorigin="16363,7310" coordsize="35,2">
              <v:shape style="position:absolute;left:16363;top:7310;width:35;height:2" coordorigin="16363,7310" coordsize="35,0" path="m16363,7310l16398,7310e" filled="false" stroked="true" strokeweight="1.75pt" strokecolor="#244060">
                <v:path arrowok="t"/>
              </v:shape>
            </v:group>
            <v:group style="position:absolute;left:16363;top:7380;width:35;height:2" coordorigin="16363,7380" coordsize="35,2">
              <v:shape style="position:absolute;left:16363;top:7380;width:35;height:2" coordorigin="16363,7380" coordsize="35,0" path="m16363,7380l16398,7380e" filled="false" stroked="true" strokeweight="1.75pt" strokecolor="#244060">
                <v:path arrowok="t"/>
              </v:shape>
            </v:group>
            <v:group style="position:absolute;left:16363;top:7450;width:35;height:2" coordorigin="16363,7450" coordsize="35,2">
              <v:shape style="position:absolute;left:16363;top:7450;width:35;height:2" coordorigin="16363,7450" coordsize="35,0" path="m16363,7450l16398,7450e" filled="false" stroked="true" strokeweight="1.75pt" strokecolor="#244060">
                <v:path arrowok="t"/>
              </v:shape>
            </v:group>
            <v:group style="position:absolute;left:16363;top:7520;width:35;height:2" coordorigin="16363,7520" coordsize="35,2">
              <v:shape style="position:absolute;left:16363;top:7520;width:35;height:2" coordorigin="16363,7520" coordsize="35,0" path="m16363,7520l16398,7520e" filled="false" stroked="true" strokeweight="1.75pt" strokecolor="#244060">
                <v:path arrowok="t"/>
              </v:shape>
            </v:group>
            <v:group style="position:absolute;left:16363;top:7590;width:35;height:2" coordorigin="16363,7590" coordsize="35,2">
              <v:shape style="position:absolute;left:16363;top:7590;width:35;height:2" coordorigin="16363,7590" coordsize="35,0" path="m16363,7590l16398,7590e" filled="false" stroked="true" strokeweight="1.75pt" strokecolor="#244060">
                <v:path arrowok="t"/>
              </v:shape>
            </v:group>
            <v:group style="position:absolute;left:16363;top:7660;width:35;height:2" coordorigin="16363,7660" coordsize="35,2">
              <v:shape style="position:absolute;left:16363;top:7660;width:35;height:2" coordorigin="16363,7660" coordsize="35,0" path="m16363,7660l16398,7660e" filled="false" stroked="true" strokeweight="1.75pt" strokecolor="#244060">
                <v:path arrowok="t"/>
              </v:shape>
            </v:group>
            <v:group style="position:absolute;left:16363;top:7730;width:35;height:2" coordorigin="16363,7730" coordsize="35,2">
              <v:shape style="position:absolute;left:16363;top:7730;width:35;height:2" coordorigin="16363,7730" coordsize="35,0" path="m16363,7730l16398,7730e" filled="false" stroked="true" strokeweight="1.75pt" strokecolor="#244060">
                <v:path arrowok="t"/>
              </v:shape>
            </v:group>
            <v:group style="position:absolute;left:16363;top:7800;width:35;height:2" coordorigin="16363,7800" coordsize="35,2">
              <v:shape style="position:absolute;left:16363;top:7800;width:35;height:2" coordorigin="16363,7800" coordsize="35,0" path="m16363,7800l16398,7800e" filled="false" stroked="true" strokeweight="1.75pt" strokecolor="#244060">
                <v:path arrowok="t"/>
              </v:shape>
            </v:group>
            <v:group style="position:absolute;left:16363;top:7870;width:35;height:2" coordorigin="16363,7870" coordsize="35,2">
              <v:shape style="position:absolute;left:16363;top:7870;width:35;height:2" coordorigin="16363,7870" coordsize="35,0" path="m16363,7870l16398,7870e" filled="false" stroked="true" strokeweight="1.75pt" strokecolor="#244060">
                <v:path arrowok="t"/>
              </v:shape>
            </v:group>
            <v:group style="position:absolute;left:16363;top:7940;width:35;height:2" coordorigin="16363,7940" coordsize="35,2">
              <v:shape style="position:absolute;left:16363;top:7940;width:35;height:2" coordorigin="16363,7940" coordsize="35,0" path="m16363,7940l16398,7940e" filled="false" stroked="true" strokeweight="1.75pt" strokecolor="#244060">
                <v:path arrowok="t"/>
              </v:shape>
            </v:group>
            <v:group style="position:absolute;left:16363;top:8010;width:35;height:2" coordorigin="16363,8010" coordsize="35,2">
              <v:shape style="position:absolute;left:16363;top:8010;width:35;height:2" coordorigin="16363,8010" coordsize="35,0" path="m16363,8010l16398,8010e" filled="false" stroked="true" strokeweight="1.75pt" strokecolor="#244060">
                <v:path arrowok="t"/>
              </v:shape>
            </v:group>
            <v:group style="position:absolute;left:16363;top:8080;width:35;height:2" coordorigin="16363,8080" coordsize="35,2">
              <v:shape style="position:absolute;left:16363;top:8080;width:35;height:2" coordorigin="16363,8080" coordsize="35,0" path="m16363,8080l16398,8080e" filled="false" stroked="true" strokeweight="1.75pt" strokecolor="#244060">
                <v:path arrowok="t"/>
              </v:shape>
            </v:group>
            <v:group style="position:absolute;left:16363;top:8150;width:35;height:2" coordorigin="16363,8150" coordsize="35,2">
              <v:shape style="position:absolute;left:16363;top:8150;width:35;height:2" coordorigin="16363,8150" coordsize="35,0" path="m16363,8150l16398,8150e" filled="false" stroked="true" strokeweight="1.75pt" strokecolor="#244060">
                <v:path arrowok="t"/>
              </v:shape>
            </v:group>
            <v:group style="position:absolute;left:16363;top:8220;width:35;height:2" coordorigin="16363,8220" coordsize="35,2">
              <v:shape style="position:absolute;left:16363;top:8220;width:35;height:2" coordorigin="16363,8220" coordsize="35,0" path="m16363,8220l16398,8220e" filled="false" stroked="true" strokeweight="1.75pt" strokecolor="#244060">
                <v:path arrowok="t"/>
              </v:shape>
            </v:group>
            <v:group style="position:absolute;left:16363;top:8290;width:35;height:2" coordorigin="16363,8290" coordsize="35,2">
              <v:shape style="position:absolute;left:16363;top:8290;width:35;height:2" coordorigin="16363,8290" coordsize="35,0" path="m16363,8290l16398,8290e" filled="false" stroked="true" strokeweight="1.75pt" strokecolor="#244060">
                <v:path arrowok="t"/>
              </v:shape>
              <v:shape style="position:absolute;left:986;top:2964;width:9828;height:10973" type="#_x0000_t75" stroked="false">
                <v:imagedata r:id="rId23" o:title=""/>
              </v:shape>
              <v:shape style="position:absolute;left:12307;top:2918;width:9828;height:10973" type="#_x0000_t75" stroked="false">
                <v:imagedata r:id="rId23" o:title=""/>
              </v:shape>
            </v:group>
            <v:group style="position:absolute;left:5098;top:10048;width:2726;height:1674" coordorigin="5098,10048" coordsize="2726,1674">
              <v:shape style="position:absolute;left:5098;top:10048;width:2726;height:1674" coordorigin="5098,10048" coordsize="2726,1674" path="m7703,10653l7595,10601,7612,10565,7721,10617,7703,10653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7822,10687l7774,10687,7791,10651,7759,10636,7741,10582,7822,10687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7742,10672l7739,10670,7757,10634,7759,10636,7769,10662,7742,10672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7774,10687l7742,10672,7769,10662,7759,10636,7791,10651,7774,10687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7689,10690l7742,10672,7774,10687,7822,10687,7823,10688,7689,10690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5128,11721l5098,11695,5176,11604,5206,11630,5128,11721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5232,11600l5202,11574,5280,11483,5311,11509,5232,11600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5337,11478l5306,11452,5385,11361,5415,11387,5337,11478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5441,11357l5411,11331,5489,11240,5519,11266,5441,11357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5545,11236l5515,11210,5593,11119,5624,11145,5545,11236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5650,11114l5619,11088,5698,10997,5728,11023,5650,11114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5754,10993l5724,10967,5802,10876,5832,10902,5754,10993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5858,10872l5828,10846,5906,10755,5937,10781,5858,10872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5963,10750l5932,10724,6011,10633,6041,10659,5963,10750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6067,10629l6037,10603,6115,10512,6145,10538,6067,10629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6171,10508l6141,10482,6219,10391,6249,10417,6171,10508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6276,10386l6245,10360,6323,10269,6354,10295,6276,10386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6380,10265l6350,10239,6428,10148,6458,10174,6380,10265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6484,10144l6508,10055,6523,10048,6527,10049,6532,10050,6565,10066,6558,10081,6538,10081,6514,10086,6528,10093,6484,10144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6528,10093l6514,10086,6538,10081,6528,10093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6548,10102l6528,10093,6538,10081,6558,10081,6548,10102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6692,10171l6584,10119,6601,10083,6710,10135,6692,10171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6837,10240l6728,10188,6746,10152,6854,10204,6837,10240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6981,10309l6873,10257,6890,10221,6998,10273,6981,10309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7126,10378l7017,10326,7035,10290,7143,10341,7126,10378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7270,10446l7162,10395,7179,10359,7287,10410,7270,10446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7414,10515l7306,10464,7323,10428,7432,10479,7414,10515xe" filled="true" fillcolor="#c00000" stroked="false">
                <v:path arrowok="t"/>
                <v:fill type="solid"/>
              </v:shape>
              <v:shape style="position:absolute;left:5098;top:10048;width:2726;height:1674" coordorigin="5098,10048" coordsize="2726,1674" path="m7559,10584l7451,10533,7468,10496,7576,10548,7559,10584xe" filled="true" fillcolor="#c00000" stroked="false">
                <v:path arrowok="t"/>
                <v:fill type="solid"/>
              </v:shape>
            </v:group>
            <v:group style="position:absolute;left:4733;top:10408;width:1049;height:538" coordorigin="4733,10408" coordsize="1049,538">
              <v:shape style="position:absolute;left:4733;top:10408;width:1049;height:538" coordorigin="4733,10408" coordsize="1049,538" path="m4813,10515l4733,10408,4867,10408,4787,10435,4813,10515xe" filled="true" fillcolor="#c00000" stroked="false">
                <v:path arrowok="t"/>
                <v:fill type="solid"/>
              </v:shape>
              <v:shape style="position:absolute;left:4733;top:10408;width:1049;height:538" coordorigin="4733,10408" coordsize="1049,538" path="m4905,10517l4798,10463,4816,10427,4923,10481,4905,10517xe" filled="true" fillcolor="#c00000" stroked="false">
                <v:path arrowok="t"/>
                <v:fill type="solid"/>
              </v:shape>
              <v:shape style="position:absolute;left:4733;top:10408;width:1049;height:538" coordorigin="4733,10408" coordsize="1049,538" path="m5764,10946l5657,10892,5675,10856,5782,10910,5764,10946xe" filled="true" fillcolor="#c00000" stroked="false">
                <v:path arrowok="t"/>
                <v:fill type="solid"/>
              </v:shape>
              <v:shape style="position:absolute;left:4733;top:10408;width:1049;height:538" coordorigin="4733,10408" coordsize="1049,538" path="m5621,10874l5514,10821,5531,10785,5639,10839,5621,10874xe" filled="true" fillcolor="#c00000" stroked="false">
                <v:path arrowok="t"/>
                <v:fill type="solid"/>
              </v:shape>
              <v:shape style="position:absolute;left:4733;top:10408;width:1049;height:538" coordorigin="4733,10408" coordsize="1049,538" path="m5478,10803l5370,10749,5388,10713,5496,10767,5478,10803xe" filled="true" fillcolor="#c00000" stroked="false">
                <v:path arrowok="t"/>
                <v:fill type="solid"/>
              </v:shape>
              <v:shape style="position:absolute;left:4733;top:10408;width:1049;height:538" coordorigin="4733,10408" coordsize="1049,538" path="m5335,10731l5227,10678,5245,10642,5353,10695,5335,10731xe" filled="true" fillcolor="#c00000" stroked="false">
                <v:path arrowok="t"/>
                <v:fill type="solid"/>
              </v:shape>
              <v:shape style="position:absolute;left:4733;top:10408;width:1049;height:538" coordorigin="4733,10408" coordsize="1049,538" path="m5192,10660l5084,10606,5102,10570,5210,10624,5192,10660xe" filled="true" fillcolor="#c00000" stroked="false">
                <v:path arrowok="t"/>
                <v:fill type="solid"/>
              </v:shape>
              <v:shape style="position:absolute;left:4733;top:10408;width:1049;height:538" coordorigin="4733,10408" coordsize="1049,538" path="m5049,10588l4941,10534,4959,10499,5066,10552,5049,10588xe" filled="true" fillcolor="#c00000" stroked="false">
                <v:path arrowok="t"/>
                <v:fill type="solid"/>
              </v:shape>
            </v:group>
            <v:group style="position:absolute;left:7238;top:9908;width:466;height:534" coordorigin="7238,9908" coordsize="466,534">
              <v:shape style="position:absolute;left:7238;top:9908;width:466;height:534" coordorigin="7238,9908" coordsize="466,534" path="m7579,9959l7703,9908,7698,9929,7658,9929,7657,9931,7683,9953,7664,9953,7579,9959xe" filled="true" fillcolor="#c00000" stroked="false">
                <v:path arrowok="t"/>
                <v:fill type="solid"/>
              </v:shape>
              <v:shape style="position:absolute;left:7238;top:9908;width:466;height:534" coordorigin="7238,9908" coordsize="466,534" path="m7687,9957l7657,9931,7658,9929,7689,9955,7687,9957xe" filled="true" fillcolor="#c00000" stroked="false">
                <v:path arrowok="t"/>
                <v:fill type="solid"/>
              </v:shape>
              <v:shape style="position:absolute;left:7238;top:9908;width:466;height:534" coordorigin="7238,9908" coordsize="466,534" path="m7690,9957l7687,9957,7689,9955,7658,9929,7698,9929,7690,9957xe" filled="true" fillcolor="#c00000" stroked="false">
                <v:path arrowok="t"/>
                <v:fill type="solid"/>
              </v:shape>
              <v:shape style="position:absolute;left:7238;top:9908;width:466;height:534" coordorigin="7238,9908" coordsize="466,534" path="m7670,10038l7664,9953,7683,9953,7687,9957,7690,9957,7670,10038xe" filled="true" fillcolor="#c00000" stroked="false">
                <v:path arrowok="t"/>
                <v:fill type="solid"/>
              </v:shape>
              <v:shape style="position:absolute;left:7238;top:9908;width:466;height:534" coordorigin="7238,9908" coordsize="466,534" path="m7582,10078l7552,10052,7631,9961,7661,9987,7582,10078xe" filled="true" fillcolor="#c00000" stroked="false">
                <v:path arrowok="t"/>
                <v:fill type="solid"/>
              </v:shape>
              <v:shape style="position:absolute;left:7238;top:9908;width:466;height:534" coordorigin="7238,9908" coordsize="466,534" path="m7268,10441l7238,10415,7316,10324,7347,10350,7268,10441xe" filled="true" fillcolor="#c00000" stroked="false">
                <v:path arrowok="t"/>
                <v:fill type="solid"/>
              </v:shape>
              <v:shape style="position:absolute;left:7238;top:9908;width:466;height:534" coordorigin="7238,9908" coordsize="466,534" path="m7373,10320l7343,10294,7421,10203,7451,10229,7373,10320xe" filled="true" fillcolor="#c00000" stroked="false">
                <v:path arrowok="t"/>
                <v:fill type="solid"/>
              </v:shape>
              <v:shape style="position:absolute;left:7238;top:9908;width:466;height:534" coordorigin="7238,9908" coordsize="466,534" path="m7478,10199l7447,10173,7526,10082,7556,10108,7478,10199xe" filled="true" fillcolor="#c00000" stroked="false">
                <v:path arrowok="t"/>
                <v:fill type="solid"/>
              </v:shape>
            </v:group>
            <v:group style="position:absolute;left:5633;top:9278;width:1100;height:813" coordorigin="5633,9278" coordsize="1100,813">
              <v:shape style="position:absolute;left:5633;top:9278;width:1100;height:813" coordorigin="5633,9278" coordsize="1100,813" path="m5713,9385l5633,9278,5767,9278,5760,9280,5682,9280,5664,9316,5696,9332,5713,9385xe" filled="true" fillcolor="#c00000" stroked="false">
                <v:path arrowok="t"/>
                <v:fill type="solid"/>
              </v:shape>
              <v:shape style="position:absolute;left:5633;top:9278;width:1100;height:813" coordorigin="5633,9278" coordsize="1100,813" path="m5696,9332l5664,9316,5682,9280,5714,9296,5687,9305,5696,9332xe" filled="true" fillcolor="#c00000" stroked="false">
                <v:path arrowok="t"/>
                <v:fill type="solid"/>
              </v:shape>
              <v:shape style="position:absolute;left:5633;top:9278;width:1100;height:813" coordorigin="5633,9278" coordsize="1100,813" path="m5714,9296l5682,9280,5760,9280,5714,9296xe" filled="true" fillcolor="#c00000" stroked="false">
                <v:path arrowok="t"/>
                <v:fill type="solid"/>
              </v:shape>
              <v:shape style="position:absolute;left:5633;top:9278;width:1100;height:813" coordorigin="5633,9278" coordsize="1100,813" path="m5715,9341l5696,9332,5687,9305,5714,9296,5733,9306,5715,9341xe" filled="true" fillcolor="#c00000" stroked="false">
                <v:path arrowok="t"/>
                <v:fill type="solid"/>
              </v:shape>
              <v:shape style="position:absolute;left:5633;top:9278;width:1100;height:813" coordorigin="5633,9278" coordsize="1100,813" path="m5858,9413l5751,9359,5769,9323,5876,9377,5858,9413xe" filled="true" fillcolor="#c00000" stroked="false">
                <v:path arrowok="t"/>
                <v:fill type="solid"/>
              </v:shape>
              <v:shape style="position:absolute;left:5633;top:9278;width:1100;height:813" coordorigin="5633,9278" coordsize="1100,813" path="m6519,10091l6487,10065,6563,9972,6594,9997,6519,10091xe" filled="true" fillcolor="#c00000" stroked="false">
                <v:path arrowok="t"/>
                <v:fill type="solid"/>
              </v:shape>
              <v:shape style="position:absolute;left:5633;top:9278;width:1100;height:813" coordorigin="5633,9278" coordsize="1100,813" path="m6619,9966l6588,9941,6663,9848,6694,9873,6619,9966xe" filled="true" fillcolor="#c00000" stroked="false">
                <v:path arrowok="t"/>
                <v:fill type="solid"/>
              </v:shape>
              <v:shape style="position:absolute;left:5633;top:9278;width:1100;height:813" coordorigin="5633,9278" coordsize="1100,813" path="m6682,9825l6609,9789,6627,9753,6722,9800,6725,9802,6728,9805,6728,9805,6697,9805,6682,9825xe" filled="true" fillcolor="#c00000" stroked="false">
                <v:path arrowok="t"/>
                <v:fill type="solid"/>
              </v:shape>
              <v:shape style="position:absolute;left:5633;top:9278;width:1100;height:813" coordorigin="5633,9278" coordsize="1100,813" path="m6702,9828l6689,9817,6697,9805,6702,9828xe" filled="true" fillcolor="#c00000" stroked="false">
                <v:path arrowok="t"/>
                <v:fill type="solid"/>
              </v:shape>
              <v:shape style="position:absolute;left:5633;top:9278;width:1100;height:813" coordorigin="5633,9278" coordsize="1100,813" path="m6720,9842l6702,9828,6697,9805,6728,9805,6730,9808,6732,9812,6733,9816,6733,9820,6732,9824,6731,9827,6729,9831,6720,9842xe" filled="true" fillcolor="#c00000" stroked="false">
                <v:path arrowok="t"/>
                <v:fill type="solid"/>
              </v:shape>
              <v:shape style="position:absolute;left:5633;top:9278;width:1100;height:813" coordorigin="5633,9278" coordsize="1100,813" path="m6689,9817xe" filled="true" fillcolor="#c00000" stroked="false">
                <v:path arrowok="t"/>
                <v:fill type="solid"/>
              </v:shape>
              <v:shape style="position:absolute;left:5633;top:9278;width:1100;height:813" coordorigin="5633,9278" coordsize="1100,813" path="m6704,9836l6682,9825,6689,9817,6702,9828,6704,9836xe" filled="true" fillcolor="#c00000" stroked="false">
                <v:path arrowok="t"/>
                <v:fill type="solid"/>
              </v:shape>
              <v:shape style="position:absolute;left:5633;top:9278;width:1100;height:813" coordorigin="5633,9278" coordsize="1100,813" path="m6574,9771l6466,9717,6484,9681,6592,9735,6574,9771xe" filled="true" fillcolor="#c00000" stroked="false">
                <v:path arrowok="t"/>
                <v:fill type="solid"/>
              </v:shape>
              <v:shape style="position:absolute;left:5633;top:9278;width:1100;height:813" coordorigin="5633,9278" coordsize="1100,813" path="m6431,9699l6323,9645,6341,9610,6448,9663,6431,9699xe" filled="true" fillcolor="#c00000" stroked="false">
                <v:path arrowok="t"/>
                <v:fill type="solid"/>
              </v:shape>
              <v:shape style="position:absolute;left:5633;top:9278;width:1100;height:813" coordorigin="5633,9278" coordsize="1100,813" path="m6287,9628l6180,9574,6198,9538,6305,9592,6287,9628xe" filled="true" fillcolor="#c00000" stroked="false">
                <v:path arrowok="t"/>
                <v:fill type="solid"/>
              </v:shape>
              <v:shape style="position:absolute;left:5633;top:9278;width:1100;height:813" coordorigin="5633,9278" coordsize="1100,813" path="m6144,9556l6037,9502,6055,9467,6162,9520,6144,9556xe" filled="true" fillcolor="#c00000" stroked="false">
                <v:path arrowok="t"/>
                <v:fill type="solid"/>
              </v:shape>
              <v:shape style="position:absolute;left:5633;top:9278;width:1100;height:813" coordorigin="5633,9278" coordsize="1100,813" path="m6001,9484l5894,9431,5912,9395,6019,9449,6001,9484xe" filled="true" fillcolor="#c00000" stroked="false">
                <v:path arrowok="t"/>
                <v:fill type="solid"/>
              </v:shape>
            </v:group>
            <v:group style="position:absolute;left:4843;top:5000;width:1505;height:1704" coordorigin="4843,5000" coordsize="1505,1704">
              <v:shape style="position:absolute;left:4843;top:5000;width:1505;height:1704" coordorigin="4843,5000" coordsize="1505,1704" path="m4883,6658l4881,6630,4942,6560,4972,6586,4911,6656,4883,6658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4843,6703l4877,6573,4881,6630,4863,6650,4893,6676,4909,6676,4843,6703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4893,6676l4863,6650,4881,6630,4883,6658,4909,6658,4893,6676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4909,6676l4893,6676,4911,6656,4967,6653,4909,6676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4909,6658l4883,6658,4911,6656,4909,6658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6269,5116l6239,5090,6318,5000,6348,5026,6269,5116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6163,5236l6133,5210,6212,5120,6242,5146,6163,5236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6057,5356l6027,5330,6106,5240,6136,5266,6057,5356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5951,5476l5921,5450,6001,5360,6031,5386,5951,5476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5845,5596l5815,5570,5895,5480,5925,5506,5845,5596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5740,5716l5710,5690,5789,5600,5819,5626,5740,5716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5634,5836l5604,5810,5683,5720,5713,5746,5634,5836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5528,5956l5498,5930,5577,5840,5607,5866,5528,5956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5422,6076l5392,6050,5471,5960,5501,5986,5422,6076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5316,6196l5286,6170,5366,6080,5396,6106,5316,6196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5211,6316l5181,6290,5260,6200,5290,6226,5211,6316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5105,6436l5075,6410,5154,6320,5184,6346,5105,6436xe" filled="true" fillcolor="#c00000" stroked="false">
                <v:path arrowok="t"/>
                <v:fill type="solid"/>
              </v:shape>
              <v:shape style="position:absolute;left:4843;top:5000;width:1505;height:1704" coordorigin="4843,5000" coordsize="1505,1704" path="m4999,6556l4969,6530,5048,6440,5078,6466,4999,6556xe" filled="true" fillcolor="#c00000" stroked="false">
                <v:path arrowok="t"/>
                <v:fill type="solid"/>
              </v:shape>
            </v:group>
            <v:group style="position:absolute;left:5443;top:4863;width:720;height:398" coordorigin="5443,4863" coordsize="720,398">
              <v:shape style="position:absolute;left:5443;top:4863;width:720;height:398" coordorigin="5443,4863" coordsize="720,398" path="m5520,4973l5443,4863,5577,4867,5492,4867,5473,4902,5504,4918,5520,4973xe" filled="true" fillcolor="#c00000" stroked="false">
                <v:path arrowok="t"/>
                <v:fill type="solid"/>
              </v:shape>
              <v:shape style="position:absolute;left:5443;top:4863;width:720;height:398" coordorigin="5443,4863" coordsize="720,398" path="m5504,4918l5473,4902,5492,4867,5523,4883,5496,4891,5504,4918xe" filled="true" fillcolor="#c00000" stroked="false">
                <v:path arrowok="t"/>
                <v:fill type="solid"/>
              </v:shape>
              <v:shape style="position:absolute;left:5443;top:4863;width:720;height:398" coordorigin="5443,4863" coordsize="720,398" path="m5523,4883l5492,4867,5577,4867,5523,4883xe" filled="true" fillcolor="#c00000" stroked="false">
                <v:path arrowok="t"/>
                <v:fill type="solid"/>
              </v:shape>
              <v:shape style="position:absolute;left:5443;top:4863;width:720;height:398" coordorigin="5443,4863" coordsize="720,398" path="m5579,4959l5504,4918,5496,4891,5523,4883,5598,4923,5579,4959xe" filled="true" fillcolor="#c00000" stroked="false">
                <v:path arrowok="t"/>
                <v:fill type="solid"/>
              </v:shape>
              <v:shape style="position:absolute;left:5443;top:4863;width:720;height:398" coordorigin="5443,4863" coordsize="720,398" path="m6144,5261l6038,5204,6057,5169,6162,5225,6144,5261xe" filled="true" fillcolor="#c00000" stroked="false">
                <v:path arrowok="t"/>
                <v:fill type="solid"/>
              </v:shape>
              <v:shape style="position:absolute;left:5443;top:4863;width:720;height:398" coordorigin="5443,4863" coordsize="720,398" path="m6002,5185l5897,5128,5916,5093,6021,5150,6002,5185xe" filled="true" fillcolor="#c00000" stroked="false">
                <v:path arrowok="t"/>
                <v:fill type="solid"/>
              </v:shape>
              <v:shape style="position:absolute;left:5443;top:4863;width:720;height:398" coordorigin="5443,4863" coordsize="720,398" path="m5861,5110l5756,5053,5774,5018,5880,5074,5861,5110xe" filled="true" fillcolor="#c00000" stroked="false">
                <v:path arrowok="t"/>
                <v:fill type="solid"/>
              </v:shape>
              <v:shape style="position:absolute;left:5443;top:4863;width:720;height:398" coordorigin="5443,4863" coordsize="720,398" path="m5720,5034l5615,4977,5633,4942,5739,4999,5720,5034xe" filled="true" fillcolor="#c00000" stroked="false">
                <v:path arrowok="t"/>
                <v:fill type="solid"/>
              </v:shape>
            </v:group>
            <v:group style="position:absolute;left:4493;top:5953;width:720;height:398" coordorigin="4493,5953" coordsize="720,398">
              <v:shape style="position:absolute;left:4493;top:5953;width:720;height:398" coordorigin="4493,5953" coordsize="720,398" path="m4570,6063l4493,5953,4627,5957,4542,5957,4523,5992,4554,6008,4570,6063xe" filled="true" fillcolor="#c00000" stroked="false">
                <v:path arrowok="t"/>
                <v:fill type="solid"/>
              </v:shape>
              <v:shape style="position:absolute;left:4493;top:5953;width:720;height:398" coordorigin="4493,5953" coordsize="720,398" path="m4554,6008l4523,5992,4542,5957,4573,5973,4546,5981,4554,6008xe" filled="true" fillcolor="#c00000" stroked="false">
                <v:path arrowok="t"/>
                <v:fill type="solid"/>
              </v:shape>
              <v:shape style="position:absolute;left:4493;top:5953;width:720;height:398" coordorigin="4493,5953" coordsize="720,398" path="m4573,5973l4542,5957,4627,5957,4573,5973xe" filled="true" fillcolor="#c00000" stroked="false">
                <v:path arrowok="t"/>
                <v:fill type="solid"/>
              </v:shape>
              <v:shape style="position:absolute;left:4493;top:5953;width:720;height:398" coordorigin="4493,5953" coordsize="720,398" path="m4629,6049l4554,6008,4546,5981,4573,5973,4648,6013,4629,6049xe" filled="true" fillcolor="#c00000" stroked="false">
                <v:path arrowok="t"/>
                <v:fill type="solid"/>
              </v:shape>
              <v:shape style="position:absolute;left:4493;top:5953;width:720;height:398" coordorigin="4493,5953" coordsize="720,398" path="m5194,6351l5088,6294,5107,6259,5212,6315,5194,6351xe" filled="true" fillcolor="#c00000" stroked="false">
                <v:path arrowok="t"/>
                <v:fill type="solid"/>
              </v:shape>
              <v:shape style="position:absolute;left:4493;top:5953;width:720;height:398" coordorigin="4493,5953" coordsize="720,398" path="m5052,6275l4947,6218,4966,6183,5071,6240,5052,6275xe" filled="true" fillcolor="#c00000" stroked="false">
                <v:path arrowok="t"/>
                <v:fill type="solid"/>
              </v:shape>
              <v:shape style="position:absolute;left:4493;top:5953;width:720;height:398" coordorigin="4493,5953" coordsize="720,398" path="m4911,6200l4806,6143,4824,6108,4930,6164,4911,6200xe" filled="true" fillcolor="#c00000" stroked="false">
                <v:path arrowok="t"/>
                <v:fill type="solid"/>
              </v:shape>
              <v:shape style="position:absolute;left:4493;top:5953;width:720;height:398" coordorigin="4493,5953" coordsize="720,398" path="m4770,6124l4665,6067,4683,6032,4789,6089,4770,6124xe" filled="true" fillcolor="#c00000" stroked="false">
                <v:path arrowok="t"/>
                <v:fill type="solid"/>
              </v:shape>
            </v:group>
            <v:group style="position:absolute;left:5254;top:6235;width:1939;height:969" coordorigin="5254,6235" coordsize="1939,969">
              <v:shape style="position:absolute;left:5254;top:6235;width:1939;height:969" coordorigin="5254,6235" coordsize="1939,969" path="m7084,7172l6977,7119,6994,7083,7102,7136,7084,7172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7134,7162l7112,7096,7155,7154,7138,7154,7134,7162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7144,7201l7120,7190,7124,7182,7139,7176,7134,7162,7138,7154,7161,7165,7144,7201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7192,7201l7144,7201,7161,7165,7138,7154,7155,7154,7192,7201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7124,7182l7134,7162,7139,7176,7124,7182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7059,7204l7124,7182,7120,7190,7144,7201,7192,7201,7193,7203,7059,7204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5362,6324l5254,6271,5272,6235,5380,6288,5362,6324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5505,6395l5398,6342,5415,6306,5523,6359,5505,6395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5649,6465l5541,6412,5559,6376,5667,6429,5649,6465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5792,6536l5685,6483,5702,6447,5810,6500,5792,6536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5936,6607l5828,6554,5846,6518,5954,6571,5936,6607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6080,6677l5972,6624,5990,6588,6097,6641,6080,6677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6223,6748l6115,6695,6133,6659,6241,6712,6223,6748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6367,6819l6259,6766,6277,6730,6384,6783,6367,6819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6510,6889l6403,6836,6420,6800,6528,6853,6510,6889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6654,6960l6546,6907,6564,6871,6671,6924,6654,6960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6797,7031l6690,6978,6707,6942,6815,6995,6797,7031xe" filled="true" fillcolor="#c00000" stroked="false">
                <v:path arrowok="t"/>
                <v:fill type="solid"/>
              </v:shape>
              <v:shape style="position:absolute;left:5254;top:6235;width:1939;height:969" coordorigin="5254,6235" coordsize="1939,969" path="m6941,7101l6833,7048,6851,7012,6959,7065,6941,7101xe" filled="true" fillcolor="#c00000" stroked="false">
                <v:path arrowok="t"/>
                <v:fill type="solid"/>
              </v:shape>
            </v:group>
            <v:group style="position:absolute;left:6153;top:6900;width:435;height:484" coordorigin="6153,6900" coordsize="435,484">
              <v:shape style="position:absolute;left:6153;top:6900;width:435;height:484" coordorigin="6153,6900" coordsize="435,484" path="m6295,7254l6265,7228,6345,7138,6375,7165,6295,7254xe" filled="true" fillcolor="#c00000" stroked="false">
                <v:path arrowok="t"/>
                <v:fill type="solid"/>
              </v:shape>
              <v:shape style="position:absolute;left:6153;top:6900;width:435;height:484" coordorigin="6153,6900" coordsize="435,484" path="m6153,7383l6188,7254,6191,7310,6168,7336,6198,7363,6204,7363,6153,7383xe" filled="true" fillcolor="#c00000" stroked="false">
                <v:path arrowok="t"/>
                <v:fill type="solid"/>
              </v:shape>
              <v:shape style="position:absolute;left:6153;top:6900;width:435;height:484" coordorigin="6153,6900" coordsize="435,484" path="m6193,7338l6191,7310,6238,7258,6268,7284,6221,7337,6193,7338xe" filled="true" fillcolor="#c00000" stroked="false">
                <v:path arrowok="t"/>
                <v:fill type="solid"/>
              </v:shape>
              <v:shape style="position:absolute;left:6153;top:6900;width:435;height:484" coordorigin="6153,6900" coordsize="435,484" path="m6198,7363l6168,7336,6191,7310,6193,7338,6220,7338,6198,7363xe" filled="true" fillcolor="#c00000" stroked="false">
                <v:path arrowok="t"/>
                <v:fill type="solid"/>
              </v:shape>
              <v:shape style="position:absolute;left:6153;top:6900;width:435;height:484" coordorigin="6153,6900" coordsize="435,484" path="m6204,7363l6198,7363,6221,7337,6278,7333,6204,7363xe" filled="true" fillcolor="#c00000" stroked="false">
                <v:path arrowok="t"/>
                <v:fill type="solid"/>
              </v:shape>
              <v:shape style="position:absolute;left:6153;top:6900;width:435;height:484" coordorigin="6153,6900" coordsize="435,484" path="m6220,7338l6193,7338,6221,7337,6220,7338xe" filled="true" fillcolor="#c00000" stroked="false">
                <v:path arrowok="t"/>
                <v:fill type="solid"/>
              </v:shape>
              <v:shape style="position:absolute;left:6153;top:6900;width:435;height:484" coordorigin="6153,6900" coordsize="435,484" path="m6508,7016l6478,6989,6558,6900,6588,6926,6508,7016xe" filled="true" fillcolor="#c00000" stroked="false">
                <v:path arrowok="t"/>
                <v:fill type="solid"/>
              </v:shape>
              <v:shape style="position:absolute;left:6153;top:6900;width:435;height:484" coordorigin="6153,6900" coordsize="435,484" path="m6401,7135l6372,7108,6451,7019,6481,7046,6401,7135xe" filled="true" fillcolor="#c00000" stroked="false">
                <v:path arrowok="t"/>
                <v:fill type="solid"/>
              </v:shape>
            </v:group>
            <v:group style="position:absolute;left:5974;top:5365;width:1939;height:969" coordorigin="5974,5365" coordsize="1939,969">
              <v:shape style="position:absolute;left:5974;top:5365;width:1939;height:969" coordorigin="5974,5365" coordsize="1939,969" path="m7804,6302l7697,6249,7714,6213,7822,6266,7804,6302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7854,6292l7832,6226,7875,6284,7858,6284,7854,6292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7864,6331l7840,6320,7844,6312,7859,6306,7854,6292,7858,6284,7881,6295,7864,6331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7912,6331l7864,6331,7881,6295,7858,6284,7875,6284,7912,6331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7844,6312l7854,6292,7859,6306,7844,6312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7779,6334l7844,6312,7840,6320,7864,6331,7912,6331,7913,6333,7779,6334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6082,5454l5974,5401,5992,5365,6100,5418,6082,5454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6225,5525l6118,5472,6135,5436,6243,5489,6225,5525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6369,5595l6261,5542,6279,5506,6387,5559,6369,5595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6512,5666l6405,5613,6422,5577,6530,5630,6512,5666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6656,5737l6548,5684,6566,5648,6674,5701,6656,5737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6800,5807l6692,5754,6710,5718,6817,5771,6800,5807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6943,5878l6835,5825,6853,5789,6961,5842,6943,5878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7087,5949l6979,5896,6997,5860,7104,5913,7087,5949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7230,6019l7123,5966,7140,5930,7248,5983,7230,6019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7374,6090l7266,6037,7284,6001,7391,6054,7374,6090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7517,6161l7410,6108,7427,6072,7535,6125,7517,6161xe" filled="true" fillcolor="#c00000" stroked="false">
                <v:path arrowok="t"/>
                <v:fill type="solid"/>
              </v:shape>
              <v:shape style="position:absolute;left:5974;top:5365;width:1939;height:969" coordorigin="5974,5365" coordsize="1939,969" path="m7661,6231l7553,6178,7571,6142,7679,6195,7661,6231xe" filled="true" fillcolor="#c00000" stroked="false">
                <v:path arrowok="t"/>
                <v:fill type="solid"/>
              </v:shape>
            </v:group>
            <v:group style="position:absolute;left:17378;top:4938;width:1280;height:4970" coordorigin="17378,4938" coordsize="1280,4970">
              <v:shape style="position:absolute;left:17378;top:4938;width:1280;height:4970" coordorigin="17378,4938" coordsize="1280,4970" path="m18658,9908l17378,9285,17378,4938,18658,5540,18658,9908xe" filled="true" fillcolor="#e36c09" stroked="false">
                <v:path arrowok="t"/>
                <v:fill type="solid"/>
              </v:shape>
            </v:group>
            <v:group style="position:absolute;left:18658;top:5244;width:275;height:4645" coordorigin="18658,5244" coordsize="275,4645">
              <v:shape style="position:absolute;left:18658;top:5244;width:275;height:4645" coordorigin="18658,5244" coordsize="275,4645" path="m18685,9889l18658,5515,18933,5244,18933,9581,18685,9889xe" filled="true" fillcolor="#e36c09" stroked="false">
                <v:path arrowok="t"/>
                <v:fill type="solid"/>
              </v:shape>
            </v:group>
            <v:group style="position:absolute;left:19807;top:12648;width:934;height:315" coordorigin="19807,12648" coordsize="934,315">
              <v:shape style="position:absolute;left:19807;top:12648;width:934;height:315" coordorigin="19807,12648" coordsize="934,315" path="m19807,12648l20741,12648,20741,12962,19807,12962,19807,12648xe" filled="true" fillcolor="#cddfee" stroked="false">
                <v:path arrowok="t"/>
                <v:fill type="solid"/>
              </v:shape>
            </v:group>
            <v:group style="position:absolute;left:19796;top:12638;width:955;height:335" coordorigin="19796,12638" coordsize="955,335">
              <v:shape style="position:absolute;left:19796;top:12638;width:955;height:335" coordorigin="19796,12638" coordsize="955,335" path="m20741,12973l19806,12973,19803,12972,19800,12971,19798,12969,19796,12966,19796,12963,19796,12648,19806,12638,20741,12638,20751,12648,19816,12648,19806,12658,19816,12658,19816,12953,19806,12953,19816,12963,20751,12963,20751,12966,20749,12969,20747,12971,20744,12972,20741,12973xe" filled="true" fillcolor="#808080" stroked="false">
                <v:path arrowok="t"/>
                <v:fill type="solid"/>
              </v:shape>
              <v:shape style="position:absolute;left:19796;top:12638;width:955;height:335" coordorigin="19796,12638" coordsize="955,335" path="m19816,12658l19806,12658,19816,12648,19816,12658xe" filled="true" fillcolor="#808080" stroked="false">
                <v:path arrowok="t"/>
                <v:fill type="solid"/>
              </v:shape>
              <v:shape style="position:absolute;left:19796;top:12638;width:955;height:335" coordorigin="19796,12638" coordsize="955,335" path="m20731,12658l19816,12658,19816,12648,20731,12648,20731,12658xe" filled="true" fillcolor="#808080" stroked="false">
                <v:path arrowok="t"/>
                <v:fill type="solid"/>
              </v:shape>
              <v:shape style="position:absolute;left:19796;top:12638;width:955;height:335" coordorigin="19796,12638" coordsize="955,335" path="m20731,12963l20731,12648,20741,12658,20751,12658,20751,12953,20741,12953,20731,12963xe" filled="true" fillcolor="#808080" stroked="false">
                <v:path arrowok="t"/>
                <v:fill type="solid"/>
              </v:shape>
              <v:shape style="position:absolute;left:19796;top:12638;width:955;height:335" coordorigin="19796,12638" coordsize="955,335" path="m20751,12658l20741,12658,20731,12648,20751,12648,20751,12658xe" filled="true" fillcolor="#808080" stroked="false">
                <v:path arrowok="t"/>
                <v:fill type="solid"/>
              </v:shape>
              <v:shape style="position:absolute;left:19796;top:12638;width:955;height:335" coordorigin="19796,12638" coordsize="955,335" path="m19816,12963l19806,12953,19816,12953,19816,12963xe" filled="true" fillcolor="#808080" stroked="false">
                <v:path arrowok="t"/>
                <v:fill type="solid"/>
              </v:shape>
              <v:shape style="position:absolute;left:19796;top:12638;width:955;height:335" coordorigin="19796,12638" coordsize="955,335" path="m20731,12963l19816,12963,19816,12953,20731,12953,20731,12963xe" filled="true" fillcolor="#808080" stroked="false">
                <v:path arrowok="t"/>
                <v:fill type="solid"/>
              </v:shape>
              <v:shape style="position:absolute;left:19796;top:12638;width:955;height:335" coordorigin="19796,12638" coordsize="955,335" path="m20751,12963l20731,12963,20741,12953,20751,12953,20751,12963xe" filled="true" fillcolor="#808080" stroked="false">
                <v:path arrowok="t"/>
                <v:fill type="solid"/>
              </v:shape>
            </v:group>
            <v:group style="position:absolute;left:19807;top:13238;width:934;height:315" coordorigin="19807,13238" coordsize="934,315">
              <v:shape style="position:absolute;left:19807;top:13238;width:934;height:315" coordorigin="19807,13238" coordsize="934,315" path="m19807,13238l20741,13238,20741,13553,19807,13553,19807,13238xe" filled="true" fillcolor="#a0b9ce" stroked="false">
                <v:path arrowok="t"/>
                <v:fill type="solid"/>
              </v:shape>
            </v:group>
            <v:group style="position:absolute;left:19796;top:13228;width:955;height:335" coordorigin="19796,13228" coordsize="955,335">
              <v:shape style="position:absolute;left:19796;top:13228;width:955;height:335" coordorigin="19796,13228" coordsize="955,335" path="m20741,13563l19806,13563,19803,13563,19800,13561,19798,13559,19796,13556,19796,13553,19796,13238,19806,13228,20741,13228,20751,13238,19816,13238,19806,13248,19816,13248,19816,13543,19806,13543,19816,13553,20751,13553,20751,13556,20749,13559,20747,13561,20744,13563,20741,13563xe" filled="true" fillcolor="#808080" stroked="false">
                <v:path arrowok="t"/>
                <v:fill type="solid"/>
              </v:shape>
              <v:shape style="position:absolute;left:19796;top:13228;width:955;height:335" coordorigin="19796,13228" coordsize="955,335" path="m19816,13248l19806,13248,19816,13238,19816,13248xe" filled="true" fillcolor="#808080" stroked="false">
                <v:path arrowok="t"/>
                <v:fill type="solid"/>
              </v:shape>
              <v:shape style="position:absolute;left:19796;top:13228;width:955;height:335" coordorigin="19796,13228" coordsize="955,335" path="m20731,13248l19816,13248,19816,13238,20731,13238,20731,13248xe" filled="true" fillcolor="#808080" stroked="false">
                <v:path arrowok="t"/>
                <v:fill type="solid"/>
              </v:shape>
              <v:shape style="position:absolute;left:19796;top:13228;width:955;height:335" coordorigin="19796,13228" coordsize="955,335" path="m20731,13553l20731,13238,20741,13248,20751,13248,20751,13543,20741,13543,20731,13553xe" filled="true" fillcolor="#808080" stroked="false">
                <v:path arrowok="t"/>
                <v:fill type="solid"/>
              </v:shape>
              <v:shape style="position:absolute;left:19796;top:13228;width:955;height:335" coordorigin="19796,13228" coordsize="955,335" path="m20751,13248l20741,13248,20731,13238,20751,13238,20751,13248xe" filled="true" fillcolor="#808080" stroked="false">
                <v:path arrowok="t"/>
                <v:fill type="solid"/>
              </v:shape>
              <v:shape style="position:absolute;left:19796;top:13228;width:955;height:335" coordorigin="19796,13228" coordsize="955,335" path="m19816,13553l19806,13543,19816,13543,19816,13553xe" filled="true" fillcolor="#808080" stroked="false">
                <v:path arrowok="t"/>
                <v:fill type="solid"/>
              </v:shape>
              <v:shape style="position:absolute;left:19796;top:13228;width:955;height:335" coordorigin="19796,13228" coordsize="955,335" path="m20731,13553l19816,13553,19816,13543,20731,13543,20731,13553xe" filled="true" fillcolor="#808080" stroked="false">
                <v:path arrowok="t"/>
                <v:fill type="solid"/>
              </v:shape>
              <v:shape style="position:absolute;left:19796;top:13228;width:955;height:335" coordorigin="19796,13228" coordsize="955,335" path="m20751,13553l20731,13553,20741,13543,20751,13543,20751,13553xe" filled="true" fillcolor="#808080" stroked="false">
                <v:path arrowok="t"/>
                <v:fill type="solid"/>
              </v:shape>
            </v:group>
            <v:group style="position:absolute;left:19807;top:13829;width:934;height:315" coordorigin="19807,13829" coordsize="934,315">
              <v:shape style="position:absolute;left:19807;top:13829;width:934;height:315" coordorigin="19807,13829" coordsize="934,315" path="m19807,13829l20741,13829,20741,14143,19807,14143,19807,13829xe" filled="true" fillcolor="#dfdfdf" stroked="false">
                <v:path arrowok="t"/>
                <v:fill type="solid"/>
              </v:shape>
            </v:group>
            <v:group style="position:absolute;left:19796;top:13818;width:955;height:335" coordorigin="19796,13818" coordsize="955,335">
              <v:shape style="position:absolute;left:19796;top:13818;width:955;height:335" coordorigin="19796,13818" coordsize="955,335" path="m20741,14153l19806,14153,19803,14152,19800,14151,19798,14149,19796,14146,19796,14143,19796,13828,19806,13818,20741,13818,20751,13828,19816,13828,19806,13838,19816,13838,19816,14133,19806,14133,19816,14143,20751,14143,20751,14146,20749,14149,20747,14151,20744,14152,20741,14153xe" filled="true" fillcolor="#808080" stroked="false">
                <v:path arrowok="t"/>
                <v:fill type="solid"/>
              </v:shape>
              <v:shape style="position:absolute;left:19796;top:13818;width:955;height:335" coordorigin="19796,13818" coordsize="955,335" path="m19816,13838l19806,13838,19816,13828,19816,13838xe" filled="true" fillcolor="#808080" stroked="false">
                <v:path arrowok="t"/>
                <v:fill type="solid"/>
              </v:shape>
              <v:shape style="position:absolute;left:19796;top:13818;width:955;height:335" coordorigin="19796,13818" coordsize="955,335" path="m20731,13838l19816,13838,19816,13828,20731,13828,20731,13838xe" filled="true" fillcolor="#808080" stroked="false">
                <v:path arrowok="t"/>
                <v:fill type="solid"/>
              </v:shape>
              <v:shape style="position:absolute;left:19796;top:13818;width:955;height:335" coordorigin="19796,13818" coordsize="955,335" path="m20731,14143l20731,13828,20741,13838,20751,13838,20751,14133,20741,14133,20731,14143xe" filled="true" fillcolor="#808080" stroked="false">
                <v:path arrowok="t"/>
                <v:fill type="solid"/>
              </v:shape>
              <v:shape style="position:absolute;left:19796;top:13818;width:955;height:335" coordorigin="19796,13818" coordsize="955,335" path="m20751,13838l20741,13838,20731,13828,20751,13828,20751,13838xe" filled="true" fillcolor="#808080" stroked="false">
                <v:path arrowok="t"/>
                <v:fill type="solid"/>
              </v:shape>
              <v:shape style="position:absolute;left:19796;top:13818;width:955;height:335" coordorigin="19796,13818" coordsize="955,335" path="m19816,14143l19806,14133,19816,14133,19816,14143xe" filled="true" fillcolor="#808080" stroked="false">
                <v:path arrowok="t"/>
                <v:fill type="solid"/>
              </v:shape>
              <v:shape style="position:absolute;left:19796;top:13818;width:955;height:335" coordorigin="19796,13818" coordsize="955,335" path="m20731,14143l19816,14143,19816,14133,20731,14133,20731,14143xe" filled="true" fillcolor="#808080" stroked="false">
                <v:path arrowok="t"/>
                <v:fill type="solid"/>
              </v:shape>
              <v:shape style="position:absolute;left:19796;top:13818;width:955;height:335" coordorigin="19796,13818" coordsize="955,335" path="m20751,14143l20731,14143,20741,14133,20751,14133,20751,14143xe" filled="true" fillcolor="#808080" stroked="false">
                <v:path arrowok="t"/>
                <v:fill type="solid"/>
              </v:shape>
            </v:group>
            <v:group style="position:absolute;left:19807;top:14419;width:934;height:315" coordorigin="19807,14419" coordsize="934,315">
              <v:shape style="position:absolute;left:19807;top:14419;width:934;height:315" coordorigin="19807,14419" coordsize="934,315" path="m19807,14419l20741,14419,20741,14734,19807,14734,19807,14419xe" filled="true" fillcolor="#b0a799" stroked="false">
                <v:path arrowok="t"/>
                <v:fill type="solid"/>
              </v:shape>
            </v:group>
            <v:group style="position:absolute;left:19796;top:14408;width:955;height:335" coordorigin="19796,14408" coordsize="955,335">
              <v:shape style="position:absolute;left:19796;top:14408;width:955;height:335" coordorigin="19796,14408" coordsize="955,335" path="m20741,14743l19806,14743,19803,14742,19800,14741,19798,14739,19796,14736,19796,14733,19796,14418,19806,14408,20741,14408,20751,14418,19816,14418,19806,14428,19816,14428,19816,14723,19806,14723,19816,14733,20751,14733,20751,14736,20749,14739,20747,14741,20744,14742,20741,14743xe" filled="true" fillcolor="#808080" stroked="false">
                <v:path arrowok="t"/>
                <v:fill type="solid"/>
              </v:shape>
              <v:shape style="position:absolute;left:19796;top:14408;width:955;height:335" coordorigin="19796,14408" coordsize="955,335" path="m19816,14428l19806,14428,19816,14418,19816,14428xe" filled="true" fillcolor="#808080" stroked="false">
                <v:path arrowok="t"/>
                <v:fill type="solid"/>
              </v:shape>
              <v:shape style="position:absolute;left:19796;top:14408;width:955;height:335" coordorigin="19796,14408" coordsize="955,335" path="m20731,14428l19816,14428,19816,14418,20731,14418,20731,14428xe" filled="true" fillcolor="#808080" stroked="false">
                <v:path arrowok="t"/>
                <v:fill type="solid"/>
              </v:shape>
              <v:shape style="position:absolute;left:19796;top:14408;width:955;height:335" coordorigin="19796,14408" coordsize="955,335" path="m20731,14733l20731,14418,20741,14428,20751,14428,20751,14723,20741,14723,20731,14733xe" filled="true" fillcolor="#808080" stroked="false">
                <v:path arrowok="t"/>
                <v:fill type="solid"/>
              </v:shape>
              <v:shape style="position:absolute;left:19796;top:14408;width:955;height:335" coordorigin="19796,14408" coordsize="955,335" path="m20751,14428l20741,14428,20731,14418,20751,14418,20751,14428xe" filled="true" fillcolor="#808080" stroked="false">
                <v:path arrowok="t"/>
                <v:fill type="solid"/>
              </v:shape>
              <v:shape style="position:absolute;left:19796;top:14408;width:955;height:335" coordorigin="19796,14408" coordsize="955,335" path="m19816,14733l19806,14723,19816,14723,19816,14733xe" filled="true" fillcolor="#808080" stroked="false">
                <v:path arrowok="t"/>
                <v:fill type="solid"/>
              </v:shape>
              <v:shape style="position:absolute;left:19796;top:14408;width:955;height:335" coordorigin="19796,14408" coordsize="955,335" path="m20731,14733l19816,14733,19816,14723,20731,14723,20731,14733xe" filled="true" fillcolor="#808080" stroked="false">
                <v:path arrowok="t"/>
                <v:fill type="solid"/>
              </v:shape>
              <v:shape style="position:absolute;left:19796;top:14408;width:955;height:335" coordorigin="19796,14408" coordsize="955,335" path="m20751,14733l20731,14733,20741,14723,20751,14723,20751,14733xe" filled="true" fillcolor="#808080" stroked="false">
                <v:path arrowok="t"/>
                <v:fill type="solid"/>
              </v:shape>
            </v:group>
            <v:group style="position:absolute;left:19806;top:12188;width:50;height:2" coordorigin="19806,12188" coordsize="50,2">
              <v:shape style="position:absolute;left:19806;top:12188;width:50;height:2" coordorigin="19806,12188" coordsize="50,0" path="m19806,12188l19856,12188e" filled="false" stroked="true" strokeweight="2.5pt" strokecolor="#c00000">
                <v:path arrowok="t"/>
              </v:shape>
            </v:group>
            <v:group style="position:absolute;left:19906;top:12188;width:50;height:2" coordorigin="19906,12188" coordsize="50,2">
              <v:shape style="position:absolute;left:19906;top:12188;width:50;height:2" coordorigin="19906,12188" coordsize="50,0" path="m19906,12188l19956,12188e" filled="false" stroked="true" strokeweight="2.5pt" strokecolor="#c00000">
                <v:path arrowok="t"/>
              </v:shape>
            </v:group>
            <v:group style="position:absolute;left:20006;top:12188;width:50;height:2" coordorigin="20006,12188" coordsize="50,2">
              <v:shape style="position:absolute;left:20006;top:12188;width:50;height:2" coordorigin="20006,12188" coordsize="50,0" path="m20006,12188l20056,12188e" filled="false" stroked="true" strokeweight="2.5pt" strokecolor="#c00000">
                <v:path arrowok="t"/>
              </v:shape>
            </v:group>
            <v:group style="position:absolute;left:20106;top:12188;width:50;height:2" coordorigin="20106,12188" coordsize="50,2">
              <v:shape style="position:absolute;left:20106;top:12188;width:50;height:2" coordorigin="20106,12188" coordsize="50,0" path="m20106,12188l20156,12188e" filled="false" stroked="true" strokeweight="2.5pt" strokecolor="#c00000">
                <v:path arrowok="t"/>
              </v:shape>
            </v:group>
            <v:group style="position:absolute;left:20206;top:12188;width:50;height:2" coordorigin="20206,12188" coordsize="50,2">
              <v:shape style="position:absolute;left:20206;top:12188;width:50;height:2" coordorigin="20206,12188" coordsize="50,0" path="m20206,12188l20256,12188e" filled="false" stroked="true" strokeweight="2.5pt" strokecolor="#c00000">
                <v:path arrowok="t"/>
              </v:shape>
            </v:group>
            <v:group style="position:absolute;left:20306;top:12188;width:50;height:2" coordorigin="20306,12188" coordsize="50,2">
              <v:shape style="position:absolute;left:20306;top:12188;width:50;height:2" coordorigin="20306,12188" coordsize="50,0" path="m20306,12188l20356,12188e" filled="false" stroked="true" strokeweight="2.5pt" strokecolor="#c00000">
                <v:path arrowok="t"/>
              </v:shape>
            </v:group>
            <v:group style="position:absolute;left:20406;top:12188;width:50;height:2" coordorigin="20406,12188" coordsize="50,2">
              <v:shape style="position:absolute;left:20406;top:12188;width:50;height:2" coordorigin="20406,12188" coordsize="50,0" path="m20406,12188l20456,12188e" filled="false" stroked="true" strokeweight="2.5pt" strokecolor="#c00000">
                <v:path arrowok="t"/>
              </v:shape>
            </v:group>
            <v:group style="position:absolute;left:20506;top:12188;width:50;height:2" coordorigin="20506,12188" coordsize="50,2">
              <v:shape style="position:absolute;left:20506;top:12188;width:50;height:2" coordorigin="20506,12188" coordsize="50,0" path="m20506,12188l20556,12188e" filled="false" stroked="true" strokeweight="2.5pt" strokecolor="#c00000">
                <v:path arrowok="t"/>
              </v:shape>
            </v:group>
            <v:group style="position:absolute;left:20606;top:12188;width:50;height:2" coordorigin="20606,12188" coordsize="50,2">
              <v:shape style="position:absolute;left:20606;top:12188;width:50;height:2" coordorigin="20606,12188" coordsize="50,0" path="m20606,12188l20656,12188e" filled="false" stroked="true" strokeweight="2.5pt" strokecolor="#c00000">
                <v:path arrowok="t"/>
              </v:shape>
            </v:group>
            <v:group style="position:absolute;left:20706;top:12188;width:35;height:2" coordorigin="20706,12188" coordsize="35,2">
              <v:shape style="position:absolute;left:20706;top:12188;width:35;height:2" coordorigin="20706,12188" coordsize="35,0" path="m20706,12188l20741,12188e" filled="false" stroked="true" strokeweight="2.5pt" strokecolor="#c0000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13"/>
        <w:rPr>
          <w:rFonts w:ascii="微软雅黑" w:hAnsi="微软雅黑" w:cs="微软雅黑" w:eastAsia="微软雅黑"/>
          <w:sz w:val="11"/>
          <w:szCs w:val="11"/>
        </w:rPr>
      </w:pPr>
    </w:p>
    <w:p>
      <w:pPr>
        <w:spacing w:line="353" w:lineRule="exact" w:before="0"/>
        <w:ind w:left="0" w:right="1648" w:firstLine="0"/>
        <w:jc w:val="right"/>
        <w:rPr>
          <w:rFonts w:ascii="宋体" w:hAnsi="宋体" w:cs="宋体" w:eastAsia="宋体"/>
          <w:sz w:val="28"/>
          <w:szCs w:val="28"/>
        </w:rPr>
      </w:pPr>
      <w:r>
        <w:rPr>
          <w:rFonts w:ascii="宋体" w:hAnsi="宋体" w:cs="宋体" w:eastAsia="宋体"/>
          <w:spacing w:val="-1"/>
          <w:sz w:val="28"/>
          <w:szCs w:val="28"/>
        </w:rPr>
        <w:t>人流动线</w:t>
      </w:r>
    </w:p>
    <w:p>
      <w:pPr>
        <w:spacing w:line="240" w:lineRule="auto" w:before="2"/>
        <w:rPr>
          <w:rFonts w:ascii="宋体" w:hAnsi="宋体" w:cs="宋体" w:eastAsia="宋体"/>
          <w:sz w:val="18"/>
          <w:szCs w:val="18"/>
        </w:rPr>
      </w:pPr>
    </w:p>
    <w:p>
      <w:pPr>
        <w:spacing w:line="353" w:lineRule="exact" w:before="0"/>
        <w:ind w:left="0" w:right="2208" w:firstLine="0"/>
        <w:jc w:val="right"/>
        <w:rPr>
          <w:rFonts w:ascii="宋体" w:hAnsi="宋体" w:cs="宋体" w:eastAsia="宋体"/>
          <w:sz w:val="28"/>
          <w:szCs w:val="28"/>
        </w:rPr>
      </w:pPr>
      <w:r>
        <w:rPr>
          <w:rFonts w:ascii="宋体" w:hAnsi="宋体" w:cs="宋体" w:eastAsia="宋体"/>
          <w:spacing w:val="-1"/>
          <w:sz w:val="28"/>
          <w:szCs w:val="28"/>
        </w:rPr>
        <w:t>动区</w:t>
      </w:r>
    </w:p>
    <w:p>
      <w:pPr>
        <w:spacing w:line="240" w:lineRule="auto" w:before="2"/>
        <w:rPr>
          <w:rFonts w:ascii="宋体" w:hAnsi="宋体" w:cs="宋体" w:eastAsia="宋体"/>
          <w:sz w:val="18"/>
          <w:szCs w:val="18"/>
        </w:rPr>
      </w:pPr>
    </w:p>
    <w:p>
      <w:pPr>
        <w:spacing w:line="353" w:lineRule="exact" w:before="0"/>
        <w:ind w:left="0" w:right="2208" w:firstLine="0"/>
        <w:jc w:val="right"/>
        <w:rPr>
          <w:rFonts w:ascii="宋体" w:hAnsi="宋体" w:cs="宋体" w:eastAsia="宋体"/>
          <w:sz w:val="28"/>
          <w:szCs w:val="28"/>
        </w:rPr>
      </w:pPr>
      <w:r>
        <w:rPr>
          <w:rFonts w:ascii="宋体" w:hAnsi="宋体" w:cs="宋体" w:eastAsia="宋体"/>
          <w:spacing w:val="-1"/>
          <w:sz w:val="28"/>
          <w:szCs w:val="28"/>
        </w:rPr>
        <w:t>静区</w:t>
      </w:r>
    </w:p>
    <w:p>
      <w:pPr>
        <w:spacing w:line="240" w:lineRule="auto" w:before="2"/>
        <w:rPr>
          <w:rFonts w:ascii="宋体" w:hAnsi="宋体" w:cs="宋体" w:eastAsia="宋体"/>
          <w:sz w:val="18"/>
          <w:szCs w:val="18"/>
        </w:rPr>
      </w:pPr>
    </w:p>
    <w:p>
      <w:pPr>
        <w:spacing w:line="353" w:lineRule="exact" w:before="0"/>
        <w:ind w:left="0" w:right="1368" w:firstLine="0"/>
        <w:jc w:val="right"/>
        <w:rPr>
          <w:rFonts w:ascii="宋体" w:hAnsi="宋体" w:cs="宋体" w:eastAsia="宋体"/>
          <w:sz w:val="28"/>
          <w:szCs w:val="28"/>
        </w:rPr>
      </w:pPr>
      <w:r>
        <w:rPr>
          <w:rFonts w:ascii="宋体" w:hAnsi="宋体" w:cs="宋体" w:eastAsia="宋体"/>
          <w:spacing w:val="-1"/>
          <w:sz w:val="28"/>
          <w:szCs w:val="28"/>
        </w:rPr>
        <w:t>阳台、露台</w:t>
      </w:r>
    </w:p>
    <w:p>
      <w:pPr>
        <w:spacing w:line="240" w:lineRule="auto" w:before="2"/>
        <w:rPr>
          <w:rFonts w:ascii="宋体" w:hAnsi="宋体" w:cs="宋体" w:eastAsia="宋体"/>
          <w:sz w:val="18"/>
          <w:szCs w:val="18"/>
        </w:rPr>
      </w:pPr>
    </w:p>
    <w:p>
      <w:pPr>
        <w:spacing w:line="353" w:lineRule="exact" w:before="0"/>
        <w:ind w:left="0" w:right="528" w:firstLine="0"/>
        <w:jc w:val="right"/>
        <w:rPr>
          <w:rFonts w:ascii="宋体" w:hAnsi="宋体" w:cs="宋体" w:eastAsia="宋体"/>
          <w:sz w:val="28"/>
          <w:szCs w:val="28"/>
        </w:rPr>
      </w:pPr>
      <w:r>
        <w:rPr>
          <w:rFonts w:ascii="宋体" w:hAnsi="宋体" w:cs="宋体" w:eastAsia="宋体"/>
          <w:spacing w:val="-1"/>
          <w:sz w:val="28"/>
          <w:szCs w:val="28"/>
        </w:rPr>
        <w:t>交通区域（楼梯）</w:t>
      </w:r>
    </w:p>
    <w:p>
      <w:pPr>
        <w:spacing w:after="0" w:line="353" w:lineRule="exact"/>
        <w:jc w:val="right"/>
        <w:rPr>
          <w:rFonts w:ascii="宋体" w:hAnsi="宋体" w:cs="宋体" w:eastAsia="宋体"/>
          <w:sz w:val="28"/>
          <w:szCs w:val="28"/>
        </w:rPr>
        <w:sectPr>
          <w:headerReference w:type="default" r:id="rId20"/>
          <w:pgSz w:w="23820" w:h="16840" w:orient="landscape"/>
          <w:pgMar w:header="406" w:footer="0" w:top="1760" w:bottom="280" w:left="0" w:right="0"/>
        </w:sect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after="0" w:line="240" w:lineRule="auto"/>
        <w:rPr>
          <w:rFonts w:ascii="宋体" w:hAnsi="宋体" w:cs="宋体" w:eastAsia="宋体"/>
          <w:sz w:val="20"/>
          <w:szCs w:val="20"/>
        </w:rPr>
        <w:sectPr>
          <w:headerReference w:type="default" r:id="rId24"/>
          <w:pgSz w:w="23820" w:h="16840" w:orient="landscape"/>
          <w:pgMar w:header="0" w:footer="0" w:top="320" w:bottom="280" w:left="520" w:right="580"/>
        </w:sectPr>
      </w:pPr>
    </w:p>
    <w:p>
      <w:pPr>
        <w:pStyle w:val="Heading2"/>
        <w:spacing w:line="827" w:lineRule="exact"/>
        <w:ind w:left="1024" w:right="0"/>
        <w:jc w:val="left"/>
        <w:rPr>
          <w:b w:val="0"/>
          <w:bCs w:val="0"/>
        </w:rPr>
      </w:pPr>
      <w:r>
        <w:rPr/>
        <w:pict>
          <v:shape style="position:absolute;margin-left:31.200001pt;margin-top:-22.381874pt;width:31.1pt;height:59.8pt;mso-position-horizontal-relative:page;mso-position-vertical-relative:paragraph;z-index:1312" type="#_x0000_t202" filled="false" stroked="false">
            <v:textbox inset="0,0,0,0">
              <w:txbxContent>
                <w:p>
                  <w:pPr>
                    <w:spacing w:line="1164" w:lineRule="exact" w:before="0"/>
                    <w:ind w:left="66" w:right="0" w:firstLine="0"/>
                    <w:jc w:val="left"/>
                    <w:rPr>
                      <w:rFonts w:ascii="Calibri" w:hAnsi="Calibri" w:cs="Calibri" w:eastAsia="Calibri"/>
                      <w:sz w:val="96"/>
                      <w:szCs w:val="96"/>
                    </w:rPr>
                  </w:pPr>
                  <w:r>
                    <w:rPr>
                      <w:rFonts w:ascii="Calibri"/>
                      <w:b/>
                      <w:color w:val="FFFFFF"/>
                      <w:w w:val="99"/>
                      <w:sz w:val="96"/>
                    </w:rPr>
                    <w:t>6</w:t>
                  </w:r>
                  <w:r>
                    <w:rPr>
                      <w:rFonts w:ascii="Calibri"/>
                      <w:sz w:val="96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技术</w:t>
      </w:r>
      <w:r>
        <w:rPr>
          <w:color w:val="678034"/>
          <w:w w:val="95"/>
        </w:rPr>
        <w:t>图纸</w:t>
      </w:r>
      <w:r>
        <w:rPr>
          <w:b w:val="0"/>
          <w:bCs w:val="0"/>
        </w:rPr>
      </w:r>
    </w:p>
    <w:p>
      <w:pPr>
        <w:spacing w:line="240" w:lineRule="auto" w:before="4"/>
        <w:rPr>
          <w:rFonts w:ascii="微软雅黑" w:hAnsi="微软雅黑" w:cs="微软雅黑" w:eastAsia="微软雅黑"/>
          <w:b/>
          <w:bCs/>
          <w:sz w:val="32"/>
          <w:szCs w:val="32"/>
        </w:rPr>
      </w:pPr>
      <w:r>
        <w:rPr/>
        <w:br w:type="column"/>
      </w:r>
      <w:r>
        <w:rPr>
          <w:rFonts w:ascii="微软雅黑"/>
          <w:b/>
          <w:sz w:val="32"/>
        </w:rPr>
      </w:r>
    </w:p>
    <w:p>
      <w:pPr>
        <w:spacing w:before="0"/>
        <w:ind w:left="1024" w:right="0" w:firstLine="0"/>
        <w:jc w:val="left"/>
        <w:rPr>
          <w:rFonts w:ascii="黑体" w:hAnsi="黑体" w:cs="黑体" w:eastAsia="黑体"/>
          <w:sz w:val="24"/>
          <w:szCs w:val="24"/>
        </w:rPr>
      </w:pPr>
      <w:r>
        <w:rPr>
          <w:rFonts w:ascii="黑体" w:hAnsi="黑体" w:cs="黑体" w:eastAsia="黑体"/>
          <w:b/>
          <w:bCs/>
          <w:color w:val="7E7E7E"/>
          <w:sz w:val="24"/>
          <w:szCs w:val="24"/>
        </w:rPr>
        <w:t>泰州市农房设计大赛方案——梦里水乡</w:t>
      </w:r>
      <w:r>
        <w:rPr>
          <w:rFonts w:ascii="黑体" w:hAnsi="黑体" w:cs="黑体" w:eastAsia="黑体"/>
          <w:sz w:val="24"/>
          <w:szCs w:val="24"/>
        </w:rPr>
      </w:r>
    </w:p>
    <w:p>
      <w:pPr>
        <w:spacing w:after="0"/>
        <w:jc w:val="left"/>
        <w:rPr>
          <w:rFonts w:ascii="黑体" w:hAnsi="黑体" w:cs="黑体" w:eastAsia="黑体"/>
          <w:sz w:val="24"/>
          <w:szCs w:val="24"/>
        </w:rPr>
        <w:sectPr>
          <w:type w:val="continuous"/>
          <w:pgSz w:w="23820" w:h="16840" w:orient="landscape"/>
          <w:pgMar w:top="1580" w:bottom="280" w:left="520" w:right="580"/>
          <w:cols w:num="2" w:equalWidth="0">
            <w:col w:w="3264" w:space="14218"/>
            <w:col w:w="5238"/>
          </w:cols>
        </w:sect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  <w:r>
        <w:rPr/>
        <w:pict>
          <v:shape style="position:absolute;margin-left:0pt;margin-top:0pt;width:1190.650pt;height:841.8pt;mso-position-horizontal-relative:page;mso-position-vertical-relative:page;z-index:-25960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微软雅黑" w:hAnsi="微软雅黑" w:cs="微软雅黑" w:eastAsia="微软雅黑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微软雅黑" w:hAnsi="微软雅黑" w:cs="微软雅黑" w:eastAsia="微软雅黑"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1"/>
                    <w:rPr>
                      <w:rFonts w:ascii="微软雅黑" w:hAnsi="微软雅黑" w:cs="微软雅黑" w:eastAsia="微软雅黑"/>
                      <w:sz w:val="34"/>
                      <w:szCs w:val="34"/>
                    </w:rPr>
                  </w:pPr>
                </w:p>
                <w:p>
                  <w:pPr>
                    <w:spacing w:before="0"/>
                    <w:ind w:left="0" w:right="687" w:firstLine="0"/>
                    <w:jc w:val="right"/>
                    <w:rPr>
                      <w:rFonts w:ascii="黑体" w:hAnsi="黑体" w:cs="黑体" w:eastAsia="黑体"/>
                      <w:sz w:val="24"/>
                      <w:szCs w:val="24"/>
                    </w:rPr>
                  </w:pPr>
                  <w:r>
                    <w:rPr>
                      <w:rFonts w:ascii="黑体" w:hAnsi="黑体" w:cs="黑体" w:eastAsia="黑体"/>
                      <w:b/>
                      <w:bCs/>
                      <w:color w:val="7E7E7E"/>
                      <w:spacing w:val="1"/>
                      <w:w w:val="99"/>
                      <w:sz w:val="24"/>
                      <w:szCs w:val="24"/>
                    </w:rPr>
                    <w:t>泰州市农房设计大赛方案——梦里水</w:t>
                  </w:r>
                  <w:r>
                    <w:rPr>
                      <w:rFonts w:ascii="黑体" w:hAnsi="黑体" w:cs="黑体" w:eastAsia="黑体"/>
                      <w:b/>
                      <w:bCs/>
                      <w:color w:val="7E7E7E"/>
                      <w:w w:val="99"/>
                      <w:sz w:val="24"/>
                      <w:szCs w:val="24"/>
                    </w:rPr>
                    <w:t>乡</w:t>
                  </w:r>
                  <w:r>
                    <w:rPr>
                      <w:rFonts w:ascii="黑体" w:hAnsi="黑体" w:cs="黑体" w:eastAsia="黑体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1190.650pt;height:841.8pt;mso-position-horizontal-relative:page;mso-position-vertical-relative:page;z-index:-25936" coordorigin="0,0" coordsize="23813,16836">
            <v:shape style="position:absolute;left:0;top:1532;width:18820;height:231" type="#_x0000_t75" stroked="false">
              <v:imagedata r:id="rId25" o:title=""/>
            </v:shape>
            <v:shape style="position:absolute;left:0;top:0;width:23813;height:16836" type="#_x0000_t75" stroked="false">
              <v:imagedata r:id="rId26" o:title=""/>
            </v:shape>
            <v:group style="position:absolute;left:624;top:413;width:622;height:1196" coordorigin="624,413" coordsize="622,1196">
              <v:shape style="position:absolute;left:624;top:413;width:622;height:1196" coordorigin="624,413" coordsize="622,1196" path="m624,413l1246,413,1246,1608,624,1608,624,413xe" filled="true" fillcolor="#678034" stroked="false">
                <v:path arrowok="t"/>
                <v:fill type="solid"/>
              </v:shape>
            </v:group>
            <v:group style="position:absolute;left:615;top:406;width:639;height:1209" coordorigin="615,406" coordsize="639,1209">
              <v:shape style="position:absolute;left:615;top:406;width:639;height:1209" coordorigin="615,406" coordsize="639,1209" path="m1254,1615l615,1615,615,406,1254,406,1254,413,630,413,623,421,630,421,630,1600,623,1600,630,1607,1254,1607,1254,1615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630,421l623,421,630,413,630,421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39,421l630,421,630,413,1239,413,1239,421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39,1607l1239,413,1247,421,1254,421,1254,1600,1247,1600,1239,1607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54,421l1247,421,1239,413,1254,413,1254,421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630,1607l623,1600,630,1600,630,1607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39,1607l630,1607,630,1600,1239,1600,1239,1607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54,1607l1239,1607,1247,1600,1254,1600,1254,1607xe" filled="true" fillcolor="#4a792b" stroked="false">
                <v:path arrowok="t"/>
                <v:fill type="solid"/>
              </v:shape>
              <v:shape style="position:absolute;left:0;top:1532;width:18820;height:231" type="#_x0000_t75" stroked="false">
                <v:imagedata r:id="rId25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1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pStyle w:val="BodyText"/>
        <w:spacing w:line="439" w:lineRule="exact"/>
        <w:ind w:left="0" w:right="552"/>
        <w:jc w:val="right"/>
      </w:pPr>
      <w:r>
        <w:rPr/>
        <w:t>占地面积：120.57㎡</w:t>
      </w:r>
    </w:p>
    <w:p>
      <w:pPr>
        <w:pStyle w:val="BodyText"/>
        <w:spacing w:line="249" w:lineRule="auto" w:before="23"/>
        <w:ind w:left="19226" w:right="552"/>
        <w:jc w:val="left"/>
      </w:pPr>
      <w:r>
        <w:rPr/>
        <w:t>建筑面积：224.67㎡</w:t>
      </w:r>
      <w:r>
        <w:rPr>
          <w:w w:val="99"/>
        </w:rPr>
        <w:t> </w:t>
      </w:r>
      <w:r>
        <w:rPr/>
        <w:t>檐口高度：6.68m</w:t>
      </w:r>
      <w:r>
        <w:rPr>
          <w:w w:val="99"/>
        </w:rPr>
        <w:t> </w:t>
      </w:r>
      <w:r>
        <w:rPr/>
        <w:t>屋脊高度：8.70m</w:t>
      </w:r>
    </w:p>
    <w:p>
      <w:pPr>
        <w:spacing w:after="0" w:line="249" w:lineRule="auto"/>
        <w:jc w:val="left"/>
        <w:sectPr>
          <w:type w:val="continuous"/>
          <w:pgSz w:w="23820" w:h="16840" w:orient="landscape"/>
          <w:pgMar w:top="1580" w:bottom="280" w:left="520" w:right="580"/>
        </w:sectPr>
      </w:pPr>
    </w:p>
    <w:p>
      <w:pPr>
        <w:spacing w:line="240" w:lineRule="auto" w:before="0"/>
        <w:rPr>
          <w:rFonts w:ascii="微软雅黑" w:hAnsi="微软雅黑" w:cs="微软雅黑" w:eastAsia="微软雅黑"/>
          <w:sz w:val="20"/>
          <w:szCs w:val="20"/>
        </w:rPr>
      </w:pPr>
    </w:p>
    <w:p>
      <w:pPr>
        <w:spacing w:line="240" w:lineRule="auto" w:before="17"/>
        <w:rPr>
          <w:rFonts w:ascii="微软雅黑" w:hAnsi="微软雅黑" w:cs="微软雅黑" w:eastAsia="微软雅黑"/>
          <w:sz w:val="17"/>
          <w:szCs w:val="17"/>
        </w:rPr>
      </w:pPr>
    </w:p>
    <w:p>
      <w:pPr>
        <w:spacing w:after="0" w:line="240" w:lineRule="auto"/>
        <w:rPr>
          <w:rFonts w:ascii="微软雅黑" w:hAnsi="微软雅黑" w:cs="微软雅黑" w:eastAsia="微软雅黑"/>
          <w:sz w:val="17"/>
          <w:szCs w:val="17"/>
        </w:rPr>
        <w:sectPr>
          <w:headerReference w:type="default" r:id="rId27"/>
          <w:pgSz w:w="23820" w:h="16840" w:orient="landscape"/>
          <w:pgMar w:header="0" w:footer="0" w:top="320" w:bottom="280" w:left="520" w:right="580"/>
        </w:sectPr>
      </w:pPr>
    </w:p>
    <w:p>
      <w:pPr>
        <w:pStyle w:val="Heading2"/>
        <w:spacing w:line="695" w:lineRule="exact"/>
        <w:ind w:left="1024" w:right="0"/>
        <w:jc w:val="left"/>
        <w:rPr>
          <w:b w:val="0"/>
          <w:bCs w:val="0"/>
        </w:rPr>
      </w:pPr>
      <w:r>
        <w:rPr/>
        <w:pict>
          <v:shape style="position:absolute;margin-left:0pt;margin-top:0pt;width:1190.650pt;height:841.8pt;mso-position-horizontal-relative:page;mso-position-vertical-relative:page;z-index:-25888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黑体" w:hAnsi="黑体" w:cs="黑体" w:eastAsia="黑体"/>
                      <w:b/>
                      <w:bCs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黑体" w:hAnsi="黑体" w:cs="黑体" w:eastAsia="黑体"/>
                      <w:b/>
                      <w:bCs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黑体" w:hAnsi="黑体" w:cs="黑体" w:eastAsia="黑体"/>
                      <w:b/>
                      <w:bCs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黑体" w:hAnsi="黑体" w:cs="黑体" w:eastAsia="黑体"/>
                      <w:b/>
                      <w:bCs/>
                      <w:sz w:val="24"/>
                      <w:szCs w:val="24"/>
                    </w:rPr>
                  </w:pPr>
                </w:p>
                <w:p>
                  <w:pPr>
                    <w:spacing w:before="161"/>
                    <w:ind w:left="0" w:right="687" w:firstLine="0"/>
                    <w:jc w:val="right"/>
                    <w:rPr>
                      <w:rFonts w:ascii="黑体" w:hAnsi="黑体" w:cs="黑体" w:eastAsia="黑体"/>
                      <w:sz w:val="24"/>
                      <w:szCs w:val="24"/>
                    </w:rPr>
                  </w:pPr>
                  <w:r>
                    <w:rPr>
                      <w:rFonts w:ascii="黑体" w:hAnsi="黑体" w:cs="黑体" w:eastAsia="黑体"/>
                      <w:b/>
                      <w:bCs/>
                      <w:color w:val="7E7E7E"/>
                      <w:spacing w:val="1"/>
                      <w:w w:val="99"/>
                      <w:sz w:val="24"/>
                      <w:szCs w:val="24"/>
                    </w:rPr>
                    <w:t>泰州市农房设计大赛方案——梦里水</w:t>
                  </w:r>
                  <w:r>
                    <w:rPr>
                      <w:rFonts w:ascii="黑体" w:hAnsi="黑体" w:cs="黑体" w:eastAsia="黑体"/>
                      <w:b/>
                      <w:bCs/>
                      <w:color w:val="7E7E7E"/>
                      <w:w w:val="99"/>
                      <w:sz w:val="24"/>
                      <w:szCs w:val="24"/>
                    </w:rPr>
                    <w:t>乡</w:t>
                  </w:r>
                  <w:r>
                    <w:rPr>
                      <w:rFonts w:ascii="黑体" w:hAnsi="黑体" w:cs="黑体" w:eastAsia="黑体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1190.650pt;height:841.8pt;mso-position-horizontal-relative:page;mso-position-vertical-relative:page;z-index:-25864" coordorigin="0,0" coordsize="23813,16836">
            <v:shape style="position:absolute;left:0;top:1532;width:18820;height:231" type="#_x0000_t75" stroked="false">
              <v:imagedata r:id="rId25" o:title=""/>
            </v:shape>
            <v:shape style="position:absolute;left:0;top:0;width:23813;height:16836" type="#_x0000_t75" stroked="false">
              <v:imagedata r:id="rId28" o:title=""/>
            </v:shape>
            <v:group style="position:absolute;left:624;top:413;width:622;height:1196" coordorigin="624,413" coordsize="622,1196">
              <v:shape style="position:absolute;left:624;top:413;width:622;height:1196" coordorigin="624,413" coordsize="622,1196" path="m624,413l1246,413,1246,1608,624,1608,624,413xe" filled="true" fillcolor="#678034" stroked="false">
                <v:path arrowok="t"/>
                <v:fill type="solid"/>
              </v:shape>
            </v:group>
            <v:group style="position:absolute;left:615;top:406;width:639;height:1209" coordorigin="615,406" coordsize="639,1209">
              <v:shape style="position:absolute;left:615;top:406;width:639;height:1209" coordorigin="615,406" coordsize="639,1209" path="m1254,1615l615,1615,615,406,1254,406,1254,413,630,413,623,421,630,421,630,1600,623,1600,630,1607,1254,1607,1254,1615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630,421l623,421,630,413,630,421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39,421l630,421,630,413,1239,413,1239,421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39,1607l1239,413,1247,421,1254,421,1254,1600,1247,1600,1239,1607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54,421l1247,421,1239,413,1254,413,1254,421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630,1607l623,1600,630,1600,630,1607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39,1607l630,1607,630,1600,1239,1600,1239,1607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54,1607l1239,1607,1247,1600,1254,1600,1254,1607xe" filled="true" fillcolor="#4a792b" stroked="false">
                <v:path arrowok="t"/>
                <v:fill type="solid"/>
              </v:shape>
              <v:shape style="position:absolute;left:0;top:1532;width:18820;height:231" type="#_x0000_t75" stroked="false">
                <v:imagedata r:id="rId25" o:title=""/>
              </v:shape>
            </v:group>
            <w10:wrap type="none"/>
          </v:group>
        </w:pict>
      </w:r>
      <w:r>
        <w:rPr/>
        <w:pict>
          <v:shape style="position:absolute;margin-left:31.200001pt;margin-top:-28.987434pt;width:31.1pt;height:59.8pt;mso-position-horizontal-relative:page;mso-position-vertical-relative:paragraph;z-index:1384" type="#_x0000_t202" filled="false" stroked="false">
            <v:textbox inset="0,0,0,0">
              <w:txbxContent>
                <w:p>
                  <w:pPr>
                    <w:spacing w:line="1164" w:lineRule="exact" w:before="0"/>
                    <w:ind w:left="66" w:right="0" w:firstLine="0"/>
                    <w:jc w:val="left"/>
                    <w:rPr>
                      <w:rFonts w:ascii="Calibri" w:hAnsi="Calibri" w:cs="Calibri" w:eastAsia="Calibri"/>
                      <w:sz w:val="96"/>
                      <w:szCs w:val="96"/>
                    </w:rPr>
                  </w:pPr>
                  <w:r>
                    <w:rPr>
                      <w:rFonts w:ascii="Calibri"/>
                      <w:b/>
                      <w:color w:val="FFFFFF"/>
                      <w:w w:val="99"/>
                      <w:sz w:val="96"/>
                    </w:rPr>
                    <w:t>6</w:t>
                  </w:r>
                  <w:r>
                    <w:rPr>
                      <w:rFonts w:ascii="Calibri"/>
                      <w:sz w:val="96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技术</w:t>
      </w:r>
      <w:r>
        <w:rPr>
          <w:color w:val="678034"/>
          <w:w w:val="95"/>
        </w:rPr>
        <w:t>图纸</w:t>
      </w:r>
      <w:r>
        <w:rPr>
          <w:b w:val="0"/>
          <w:bCs w:val="0"/>
        </w:rPr>
      </w:r>
    </w:p>
    <w:p>
      <w:pPr>
        <w:spacing w:line="240" w:lineRule="auto" w:before="10"/>
        <w:rPr>
          <w:rFonts w:ascii="微软雅黑" w:hAnsi="微软雅黑" w:cs="微软雅黑" w:eastAsia="微软雅黑"/>
          <w:b/>
          <w:bCs/>
          <w:sz w:val="24"/>
          <w:szCs w:val="24"/>
        </w:rPr>
      </w:pPr>
      <w:r>
        <w:rPr/>
        <w:br w:type="column"/>
      </w:r>
      <w:r>
        <w:rPr>
          <w:rFonts w:ascii="微软雅黑"/>
          <w:b/>
          <w:sz w:val="24"/>
        </w:rPr>
      </w:r>
    </w:p>
    <w:p>
      <w:pPr>
        <w:spacing w:before="0"/>
        <w:ind w:left="1024" w:right="0" w:firstLine="0"/>
        <w:jc w:val="left"/>
        <w:rPr>
          <w:rFonts w:ascii="黑体" w:hAnsi="黑体" w:cs="黑体" w:eastAsia="黑体"/>
          <w:sz w:val="24"/>
          <w:szCs w:val="24"/>
        </w:rPr>
      </w:pPr>
      <w:r>
        <w:rPr>
          <w:rFonts w:ascii="黑体" w:hAnsi="黑体" w:cs="黑体" w:eastAsia="黑体"/>
          <w:b/>
          <w:bCs/>
          <w:color w:val="7E7E7E"/>
          <w:sz w:val="24"/>
          <w:szCs w:val="24"/>
        </w:rPr>
        <w:t>泰州市农房设计大赛方案——梦里水乡</w:t>
      </w:r>
      <w:r>
        <w:rPr>
          <w:rFonts w:ascii="黑体" w:hAnsi="黑体" w:cs="黑体" w:eastAsia="黑体"/>
          <w:sz w:val="24"/>
          <w:szCs w:val="24"/>
        </w:rPr>
      </w:r>
    </w:p>
    <w:p>
      <w:pPr>
        <w:spacing w:after="0"/>
        <w:jc w:val="left"/>
        <w:rPr>
          <w:rFonts w:ascii="黑体" w:hAnsi="黑体" w:cs="黑体" w:eastAsia="黑体"/>
          <w:sz w:val="24"/>
          <w:szCs w:val="24"/>
        </w:rPr>
        <w:sectPr>
          <w:type w:val="continuous"/>
          <w:pgSz w:w="23820" w:h="16840" w:orient="landscape"/>
          <w:pgMar w:top="1580" w:bottom="280" w:left="520" w:right="580"/>
          <w:cols w:num="2" w:equalWidth="0">
            <w:col w:w="3264" w:space="14218"/>
            <w:col w:w="5238"/>
          </w:cols>
        </w:sect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line="240" w:lineRule="auto" w:before="0"/>
        <w:rPr>
          <w:rFonts w:ascii="黑体" w:hAnsi="黑体" w:cs="黑体" w:eastAsia="黑体"/>
          <w:b/>
          <w:bCs/>
          <w:sz w:val="20"/>
          <w:szCs w:val="20"/>
        </w:rPr>
      </w:pPr>
    </w:p>
    <w:p>
      <w:pPr>
        <w:spacing w:after="0" w:line="240" w:lineRule="auto"/>
        <w:rPr>
          <w:rFonts w:ascii="黑体" w:hAnsi="黑体" w:cs="黑体" w:eastAsia="黑体"/>
          <w:sz w:val="20"/>
          <w:szCs w:val="20"/>
        </w:rPr>
        <w:sectPr>
          <w:headerReference w:type="default" r:id="rId29"/>
          <w:pgSz w:w="23820" w:h="16840" w:orient="landscape"/>
          <w:pgMar w:header="0" w:footer="0" w:top="320" w:bottom="280" w:left="520" w:right="580"/>
        </w:sectPr>
      </w:pPr>
    </w:p>
    <w:p>
      <w:pPr>
        <w:pStyle w:val="Heading2"/>
        <w:spacing w:line="827" w:lineRule="exact"/>
        <w:ind w:left="1024" w:right="0"/>
        <w:jc w:val="left"/>
        <w:rPr>
          <w:b w:val="0"/>
          <w:bCs w:val="0"/>
        </w:rPr>
      </w:pPr>
      <w:r>
        <w:rPr/>
        <w:pict>
          <v:shape style="position:absolute;margin-left:0pt;margin-top:0pt;width:1190.650pt;height:841.8pt;mso-position-horizontal-relative:page;mso-position-vertical-relative:page;z-index:-25816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黑体" w:hAnsi="黑体" w:cs="黑体" w:eastAsia="黑体"/>
                      <w:b/>
                      <w:bCs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黑体" w:hAnsi="黑体" w:cs="黑体" w:eastAsia="黑体"/>
                      <w:b/>
                      <w:bCs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黑体" w:hAnsi="黑体" w:cs="黑体" w:eastAsia="黑体"/>
                      <w:b/>
                      <w:bCs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0"/>
                    <w:rPr>
                      <w:rFonts w:ascii="黑体" w:hAnsi="黑体" w:cs="黑体" w:eastAsia="黑体"/>
                      <w:b/>
                      <w:bCs/>
                      <w:sz w:val="24"/>
                      <w:szCs w:val="24"/>
                    </w:rPr>
                  </w:pPr>
                </w:p>
                <w:p>
                  <w:pPr>
                    <w:spacing w:before="161"/>
                    <w:ind w:left="0" w:right="687" w:firstLine="0"/>
                    <w:jc w:val="right"/>
                    <w:rPr>
                      <w:rFonts w:ascii="黑体" w:hAnsi="黑体" w:cs="黑体" w:eastAsia="黑体"/>
                      <w:sz w:val="24"/>
                      <w:szCs w:val="24"/>
                    </w:rPr>
                  </w:pPr>
                  <w:r>
                    <w:rPr>
                      <w:rFonts w:ascii="黑体" w:hAnsi="黑体" w:cs="黑体" w:eastAsia="黑体"/>
                      <w:b/>
                      <w:bCs/>
                      <w:color w:val="7E7E7E"/>
                      <w:spacing w:val="1"/>
                      <w:w w:val="99"/>
                      <w:sz w:val="24"/>
                      <w:szCs w:val="24"/>
                    </w:rPr>
                    <w:t>泰州市农房设计大赛方案——梦里水</w:t>
                  </w:r>
                  <w:r>
                    <w:rPr>
                      <w:rFonts w:ascii="黑体" w:hAnsi="黑体" w:cs="黑体" w:eastAsia="黑体"/>
                      <w:b/>
                      <w:bCs/>
                      <w:color w:val="7E7E7E"/>
                      <w:w w:val="99"/>
                      <w:sz w:val="24"/>
                      <w:szCs w:val="24"/>
                    </w:rPr>
                    <w:t>乡</w:t>
                  </w:r>
                  <w:r>
                    <w:rPr>
                      <w:rFonts w:ascii="黑体" w:hAnsi="黑体" w:cs="黑体" w:eastAsia="黑体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0pt;width:1190.650pt;height:841.8pt;mso-position-horizontal-relative:page;mso-position-vertical-relative:page;z-index:-25792" coordorigin="0,0" coordsize="23813,16836">
            <v:shape style="position:absolute;left:0;top:1532;width:18820;height:231" type="#_x0000_t75" stroked="false">
              <v:imagedata r:id="rId25" o:title=""/>
            </v:shape>
            <v:shape style="position:absolute;left:0;top:0;width:23813;height:16836" type="#_x0000_t75" stroked="false">
              <v:imagedata r:id="rId30" o:title=""/>
            </v:shape>
            <v:group style="position:absolute;left:624;top:413;width:622;height:1196" coordorigin="624,413" coordsize="622,1196">
              <v:shape style="position:absolute;left:624;top:413;width:622;height:1196" coordorigin="624,413" coordsize="622,1196" path="m624,413l1246,413,1246,1608,624,1608,624,413xe" filled="true" fillcolor="#678034" stroked="false">
                <v:path arrowok="t"/>
                <v:fill type="solid"/>
              </v:shape>
            </v:group>
            <v:group style="position:absolute;left:615;top:406;width:639;height:1209" coordorigin="615,406" coordsize="639,1209">
              <v:shape style="position:absolute;left:615;top:406;width:639;height:1209" coordorigin="615,406" coordsize="639,1209" path="m1254,1615l615,1615,615,406,1254,406,1254,413,630,413,623,421,630,421,630,1600,623,1600,630,1607,1254,1607,1254,1615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630,421l623,421,630,413,630,421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39,421l630,421,630,413,1239,413,1239,421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39,1607l1239,413,1247,421,1254,421,1254,1600,1247,1600,1239,1607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54,421l1247,421,1239,413,1254,413,1254,421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630,1607l623,1600,630,1600,630,1607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39,1607l630,1607,630,1600,1239,1600,1239,1607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54,1607l1239,1607,1247,1600,1254,1600,1254,1607xe" filled="true" fillcolor="#4a792b" stroked="false">
                <v:path arrowok="t"/>
                <v:fill type="solid"/>
              </v:shape>
              <v:shape style="position:absolute;left:0;top:1532;width:18820;height:231" type="#_x0000_t75" stroked="false">
                <v:imagedata r:id="rId25" o:title=""/>
              </v:shape>
            </v:group>
            <w10:wrap type="none"/>
          </v:group>
        </w:pict>
      </w:r>
      <w:r>
        <w:rPr/>
        <w:pict>
          <v:shape style="position:absolute;margin-left:31.200001pt;margin-top:-22.381874pt;width:31.1pt;height:59.8pt;mso-position-horizontal-relative:page;mso-position-vertical-relative:paragraph;z-index:1456" type="#_x0000_t202" filled="false" stroked="false">
            <v:textbox inset="0,0,0,0">
              <w:txbxContent>
                <w:p>
                  <w:pPr>
                    <w:spacing w:line="1164" w:lineRule="exact" w:before="0"/>
                    <w:ind w:left="66" w:right="0" w:firstLine="0"/>
                    <w:jc w:val="left"/>
                    <w:rPr>
                      <w:rFonts w:ascii="Calibri" w:hAnsi="Calibri" w:cs="Calibri" w:eastAsia="Calibri"/>
                      <w:sz w:val="96"/>
                      <w:szCs w:val="96"/>
                    </w:rPr>
                  </w:pPr>
                  <w:r>
                    <w:rPr>
                      <w:rFonts w:ascii="Calibri"/>
                      <w:b/>
                      <w:color w:val="FFFFFF"/>
                      <w:w w:val="99"/>
                      <w:sz w:val="96"/>
                    </w:rPr>
                    <w:t>6</w:t>
                  </w:r>
                  <w:r>
                    <w:rPr>
                      <w:rFonts w:ascii="Calibri"/>
                      <w:sz w:val="96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技术</w:t>
      </w:r>
      <w:r>
        <w:rPr>
          <w:color w:val="678034"/>
          <w:w w:val="95"/>
        </w:rPr>
        <w:t>图纸</w:t>
      </w:r>
      <w:r>
        <w:rPr>
          <w:b w:val="0"/>
          <w:bCs w:val="0"/>
        </w:rPr>
      </w:r>
    </w:p>
    <w:p>
      <w:pPr>
        <w:spacing w:line="240" w:lineRule="auto" w:before="4"/>
        <w:rPr>
          <w:rFonts w:ascii="微软雅黑" w:hAnsi="微软雅黑" w:cs="微软雅黑" w:eastAsia="微软雅黑"/>
          <w:b/>
          <w:bCs/>
          <w:sz w:val="32"/>
          <w:szCs w:val="32"/>
        </w:rPr>
      </w:pPr>
      <w:r>
        <w:rPr/>
        <w:br w:type="column"/>
      </w:r>
      <w:r>
        <w:rPr>
          <w:rFonts w:ascii="微软雅黑"/>
          <w:b/>
          <w:sz w:val="32"/>
        </w:rPr>
      </w:r>
    </w:p>
    <w:p>
      <w:pPr>
        <w:spacing w:before="0"/>
        <w:ind w:left="1024" w:right="0" w:firstLine="0"/>
        <w:jc w:val="left"/>
        <w:rPr>
          <w:rFonts w:ascii="黑体" w:hAnsi="黑体" w:cs="黑体" w:eastAsia="黑体"/>
          <w:sz w:val="24"/>
          <w:szCs w:val="24"/>
        </w:rPr>
      </w:pPr>
      <w:r>
        <w:rPr>
          <w:rFonts w:ascii="黑体" w:hAnsi="黑体" w:cs="黑体" w:eastAsia="黑体"/>
          <w:b/>
          <w:bCs/>
          <w:color w:val="7E7E7E"/>
          <w:sz w:val="24"/>
          <w:szCs w:val="24"/>
        </w:rPr>
        <w:t>泰州市农房设计大赛方案——梦里水乡</w:t>
      </w:r>
      <w:r>
        <w:rPr>
          <w:rFonts w:ascii="黑体" w:hAnsi="黑体" w:cs="黑体" w:eastAsia="黑体"/>
          <w:sz w:val="24"/>
          <w:szCs w:val="24"/>
        </w:rPr>
      </w:r>
    </w:p>
    <w:p>
      <w:pPr>
        <w:spacing w:after="0"/>
        <w:jc w:val="left"/>
        <w:rPr>
          <w:rFonts w:ascii="黑体" w:hAnsi="黑体" w:cs="黑体" w:eastAsia="黑体"/>
          <w:sz w:val="24"/>
          <w:szCs w:val="24"/>
        </w:rPr>
        <w:sectPr>
          <w:type w:val="continuous"/>
          <w:pgSz w:w="23820" w:h="16840" w:orient="landscape"/>
          <w:pgMar w:top="1580" w:bottom="280" w:left="520" w:right="580"/>
          <w:cols w:num="2" w:equalWidth="0">
            <w:col w:w="3264" w:space="14218"/>
            <w:col w:w="5238"/>
          </w:cols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14568" w:lineRule="exact"/>
        <w:ind w:left="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90"/>
          <w:sz w:val="20"/>
          <w:szCs w:val="20"/>
        </w:rPr>
        <w:drawing>
          <wp:inline distT="0" distB="0" distL="0" distR="0">
            <wp:extent cx="14651792" cy="9250965"/>
            <wp:effectExtent l="0" t="0" r="0" b="0"/>
            <wp:docPr id="5" name="image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51792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90"/>
          <w:sz w:val="20"/>
          <w:szCs w:val="20"/>
        </w:rPr>
      </w:r>
    </w:p>
    <w:p>
      <w:pPr>
        <w:spacing w:after="0" w:line="14568" w:lineRule="exac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31"/>
          <w:pgSz w:w="23820" w:h="16840" w:orient="landscape"/>
          <w:pgMar w:header="406" w:footer="0" w:top="172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14545" w:lineRule="exact"/>
        <w:ind w:left="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position w:val="-290"/>
          <w:sz w:val="20"/>
          <w:szCs w:val="20"/>
        </w:rPr>
        <w:drawing>
          <wp:inline distT="0" distB="0" distL="0" distR="0">
            <wp:extent cx="14649458" cy="9236202"/>
            <wp:effectExtent l="0" t="0" r="0" b="0"/>
            <wp:docPr id="7" name="image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49458" cy="9236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position w:val="-290"/>
          <w:sz w:val="20"/>
          <w:szCs w:val="20"/>
        </w:rPr>
      </w:r>
    </w:p>
    <w:p>
      <w:pPr>
        <w:spacing w:after="0" w:line="14545" w:lineRule="exact"/>
        <w:rPr>
          <w:rFonts w:ascii="Times New Roman" w:hAnsi="Times New Roman" w:cs="Times New Roman" w:eastAsia="Times New Roman"/>
          <w:sz w:val="20"/>
          <w:szCs w:val="20"/>
        </w:rPr>
        <w:sectPr>
          <w:pgSz w:w="23820" w:h="16840" w:orient="landscape"/>
          <w:pgMar w:header="406" w:footer="0" w:top="172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headerReference w:type="default" r:id="rId34"/>
          <w:pgSz w:w="23820" w:h="16840" w:orient="landscape"/>
          <w:pgMar w:header="0" w:footer="0" w:top="320" w:bottom="280" w:left="520" w:right="580"/>
        </w:sectPr>
      </w:pPr>
    </w:p>
    <w:p>
      <w:pPr>
        <w:pStyle w:val="Heading2"/>
        <w:spacing w:line="695" w:lineRule="exact"/>
        <w:ind w:left="1024" w:right="0"/>
        <w:jc w:val="left"/>
        <w:rPr>
          <w:b w:val="0"/>
          <w:bCs w:val="0"/>
        </w:rPr>
      </w:pPr>
      <w:r>
        <w:rPr/>
        <w:pict>
          <v:shape style="position:absolute;margin-left:0pt;margin-top:41.039974pt;width:1190.650pt;height:748.35pt;mso-position-horizontal-relative:page;mso-position-vertical-relative:page;z-index:-25744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黑体" w:hAnsi="黑体" w:cs="黑体" w:eastAsia="黑体"/>
                      <w:b/>
                      <w:bCs/>
                      <w:sz w:val="24"/>
                      <w:szCs w:val="24"/>
                    </w:rPr>
                  </w:pPr>
                </w:p>
                <w:p>
                  <w:pPr>
                    <w:spacing w:line="240" w:lineRule="auto" w:before="8"/>
                    <w:rPr>
                      <w:rFonts w:ascii="黑体" w:hAnsi="黑体" w:cs="黑体" w:eastAsia="黑体"/>
                      <w:b/>
                      <w:bCs/>
                      <w:sz w:val="21"/>
                      <w:szCs w:val="21"/>
                    </w:rPr>
                  </w:pPr>
                </w:p>
                <w:p>
                  <w:pPr>
                    <w:spacing w:before="0"/>
                    <w:ind w:left="0" w:right="687" w:firstLine="0"/>
                    <w:jc w:val="right"/>
                    <w:rPr>
                      <w:rFonts w:ascii="黑体" w:hAnsi="黑体" w:cs="黑体" w:eastAsia="黑体"/>
                      <w:sz w:val="24"/>
                      <w:szCs w:val="24"/>
                    </w:rPr>
                  </w:pPr>
                  <w:r>
                    <w:rPr>
                      <w:rFonts w:ascii="黑体" w:hAnsi="黑体" w:cs="黑体" w:eastAsia="黑体"/>
                      <w:b/>
                      <w:bCs/>
                      <w:color w:val="7E7E7E"/>
                      <w:spacing w:val="1"/>
                      <w:w w:val="99"/>
                      <w:sz w:val="24"/>
                      <w:szCs w:val="24"/>
                    </w:rPr>
                    <w:t>泰州市农房设计大赛方案——梦里水</w:t>
                  </w:r>
                  <w:r>
                    <w:rPr>
                      <w:rFonts w:ascii="黑体" w:hAnsi="黑体" w:cs="黑体" w:eastAsia="黑体"/>
                      <w:b/>
                      <w:bCs/>
                      <w:color w:val="7E7E7E"/>
                      <w:w w:val="99"/>
                      <w:sz w:val="24"/>
                      <w:szCs w:val="24"/>
                    </w:rPr>
                    <w:t>乡</w:t>
                  </w:r>
                  <w:r>
                    <w:rPr>
                      <w:rFonts w:ascii="黑体" w:hAnsi="黑体" w:cs="黑体" w:eastAsia="黑体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20.299976pt;width:1190.650pt;height:769.1pt;mso-position-horizontal-relative:page;mso-position-vertical-relative:page;z-index:-25720" coordorigin="0,406" coordsize="23813,15382">
            <v:shape style="position:absolute;left:0;top:1532;width:18820;height:231" type="#_x0000_t75" stroked="false">
              <v:imagedata r:id="rId25" o:title=""/>
            </v:shape>
            <v:shape style="position:absolute;left:0;top:821;width:23813;height:14966" type="#_x0000_t75" stroked="false">
              <v:imagedata r:id="rId35" o:title=""/>
            </v:shape>
            <v:group style="position:absolute;left:624;top:413;width:622;height:1196" coordorigin="624,413" coordsize="622,1196">
              <v:shape style="position:absolute;left:624;top:413;width:622;height:1196" coordorigin="624,413" coordsize="622,1196" path="m624,413l1246,413,1246,1608,624,1608,624,413xe" filled="true" fillcolor="#678034" stroked="false">
                <v:path arrowok="t"/>
                <v:fill type="solid"/>
              </v:shape>
            </v:group>
            <v:group style="position:absolute;left:615;top:406;width:639;height:1209" coordorigin="615,406" coordsize="639,1209">
              <v:shape style="position:absolute;left:615;top:406;width:639;height:1209" coordorigin="615,406" coordsize="639,1209" path="m1254,1615l615,1615,615,406,1254,406,1254,413,630,413,623,421,630,421,630,1600,623,1600,630,1607,1254,1607,1254,1615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630,421l623,421,630,413,630,421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39,421l630,421,630,413,1239,413,1239,421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39,1607l1239,413,1247,421,1254,421,1254,1600,1247,1600,1239,1607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54,421l1247,421,1239,413,1254,413,1254,421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630,1607l623,1600,630,1600,630,1607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39,1607l630,1607,630,1600,1239,1600,1239,1607xe" filled="true" fillcolor="#4a792b" stroked="false">
                <v:path arrowok="t"/>
                <v:fill type="solid"/>
              </v:shape>
              <v:shape style="position:absolute;left:615;top:406;width:639;height:1209" coordorigin="615,406" coordsize="639,1209" path="m1254,1607l1239,1607,1247,1600,1254,1600,1254,1607xe" filled="true" fillcolor="#4a792b" stroked="false">
                <v:path arrowok="t"/>
                <v:fill type="solid"/>
              </v:shape>
              <v:shape style="position:absolute;left:0;top:1532;width:18820;height:231" type="#_x0000_t75" stroked="false">
                <v:imagedata r:id="rId25" o:title=""/>
              </v:shape>
            </v:group>
            <w10:wrap type="none"/>
          </v:group>
        </w:pict>
      </w:r>
      <w:r>
        <w:rPr/>
        <w:pict>
          <v:shape style="position:absolute;margin-left:31.200001pt;margin-top:-28.987434pt;width:31.1pt;height:59.8pt;mso-position-horizontal-relative:page;mso-position-vertical-relative:paragraph;z-index:1528" type="#_x0000_t202" filled="false" stroked="false">
            <v:textbox inset="0,0,0,0">
              <w:txbxContent>
                <w:p>
                  <w:pPr>
                    <w:spacing w:line="1164" w:lineRule="exact" w:before="0"/>
                    <w:ind w:left="66" w:right="0" w:firstLine="0"/>
                    <w:jc w:val="left"/>
                    <w:rPr>
                      <w:rFonts w:ascii="Calibri" w:hAnsi="Calibri" w:cs="Calibri" w:eastAsia="Calibri"/>
                      <w:sz w:val="96"/>
                      <w:szCs w:val="96"/>
                    </w:rPr>
                  </w:pPr>
                  <w:r>
                    <w:rPr>
                      <w:rFonts w:ascii="Calibri"/>
                      <w:b/>
                      <w:color w:val="FFFFFF"/>
                      <w:w w:val="99"/>
                      <w:sz w:val="96"/>
                    </w:rPr>
                    <w:t>6</w:t>
                  </w:r>
                  <w:r>
                    <w:rPr>
                      <w:rFonts w:ascii="Calibri"/>
                      <w:sz w:val="96"/>
                    </w:rPr>
                  </w:r>
                </w:p>
              </w:txbxContent>
            </v:textbox>
            <w10:wrap type="none"/>
          </v:shape>
        </w:pict>
      </w:r>
      <w:r>
        <w:rPr>
          <w:w w:val="95"/>
        </w:rPr>
        <w:t>技术</w:t>
      </w:r>
      <w:r>
        <w:rPr>
          <w:color w:val="678034"/>
          <w:w w:val="95"/>
        </w:rPr>
        <w:t>图纸</w:t>
      </w:r>
      <w:r>
        <w:rPr>
          <w:b w:val="0"/>
          <w:bCs w:val="0"/>
        </w:rPr>
      </w:r>
    </w:p>
    <w:p>
      <w:pPr>
        <w:spacing w:line="240" w:lineRule="auto" w:before="10"/>
        <w:rPr>
          <w:rFonts w:ascii="微软雅黑" w:hAnsi="微软雅黑" w:cs="微软雅黑" w:eastAsia="微软雅黑"/>
          <w:b/>
          <w:bCs/>
          <w:sz w:val="24"/>
          <w:szCs w:val="24"/>
        </w:rPr>
      </w:pPr>
      <w:r>
        <w:rPr/>
        <w:br w:type="column"/>
      </w:r>
      <w:r>
        <w:rPr>
          <w:rFonts w:ascii="微软雅黑"/>
          <w:b/>
          <w:sz w:val="24"/>
        </w:rPr>
      </w:r>
    </w:p>
    <w:p>
      <w:pPr>
        <w:spacing w:before="0"/>
        <w:ind w:left="1024" w:right="0" w:firstLine="0"/>
        <w:jc w:val="left"/>
        <w:rPr>
          <w:rFonts w:ascii="黑体" w:hAnsi="黑体" w:cs="黑体" w:eastAsia="黑体"/>
          <w:sz w:val="24"/>
          <w:szCs w:val="24"/>
        </w:rPr>
      </w:pPr>
      <w:r>
        <w:rPr>
          <w:rFonts w:ascii="黑体" w:hAnsi="黑体" w:cs="黑体" w:eastAsia="黑体"/>
          <w:b/>
          <w:bCs/>
          <w:color w:val="7E7E7E"/>
          <w:sz w:val="24"/>
          <w:szCs w:val="24"/>
        </w:rPr>
        <w:t>泰州市农房设计大赛方案——梦里水乡</w:t>
      </w:r>
      <w:r>
        <w:rPr>
          <w:rFonts w:ascii="黑体" w:hAnsi="黑体" w:cs="黑体" w:eastAsia="黑体"/>
          <w:sz w:val="24"/>
          <w:szCs w:val="24"/>
        </w:rPr>
      </w:r>
    </w:p>
    <w:sectPr>
      <w:type w:val="continuous"/>
      <w:pgSz w:w="23820" w:h="16840" w:orient="landscape"/>
      <w:pgMar w:top="1580" w:bottom="280" w:left="520" w:right="580"/>
      <w:cols w:num="2" w:equalWidth="0">
        <w:col w:w="3264" w:space="14218"/>
        <w:col w:w="5238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宋体">
    <w:altName w:val="宋体"/>
    <w:charset w:val="86"/>
    <w:family w:val="auto"/>
    <w:pitch w:val="variable"/>
  </w:font>
  <w:font w:name="微软雅黑">
    <w:altName w:val="微软雅黑"/>
    <w:charset w:val="86"/>
    <w:family w:val="swiss"/>
    <w:pitch w:val="variable"/>
  </w:font>
  <w:font w:name="黑体">
    <w:altName w:val="黑体"/>
    <w:charset w:val="86"/>
    <w:family w:val="modern"/>
    <w:pitch w:val="fixed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20.299976pt;width:941.05pt;height:67.9pt;mso-position-horizontal-relative:page;mso-position-vertical-relative:page;z-index:-26200" coordorigin="0,406" coordsize="18821,1358">
          <v:shape style="position:absolute;left:0;top:1532;width:18820;height:231" type="#_x0000_t75" stroked="false">
            <v:imagedata r:id="rId1" o:title=""/>
          </v:shape>
          <v:group style="position:absolute;left:624;top:413;width:622;height:1196" coordorigin="624,413" coordsize="622,1196">
            <v:shape style="position:absolute;left:624;top:413;width:622;height:1196" coordorigin="624,413" coordsize="622,1196" path="m624,413l1246,413,1246,1608,624,1608,624,413xe" filled="true" fillcolor="#678034" stroked="false">
              <v:path arrowok="t"/>
              <v:fill type="solid"/>
            </v:shape>
          </v:group>
          <v:group style="position:absolute;left:615;top:406;width:639;height:1209" coordorigin="615,406" coordsize="639,1209">
            <v:shape style="position:absolute;left:615;top:406;width:639;height:1209" coordorigin="615,406" coordsize="639,1209" path="m1254,1615l615,1615,615,406,1254,406,1254,413,630,413,623,421,630,421,630,1600,623,1600,630,1607,1254,1607,1254,1615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630,421l623,421,630,413,630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421l630,421,630,413,1239,413,1239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1607l1239,413,1247,421,1254,421,1254,1600,1247,1600,1239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54,421l1247,421,1239,413,1254,413,1254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630,1607l623,1600,630,1600,630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1607l630,1607,630,1600,1239,1600,1239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54,1607l1239,1607,1247,1600,1254,1600,1254,1607xe" filled="true" fillcolor="#4a792b" stroked="false">
              <v:path arrowok="t"/>
              <v:fill type="solid"/>
            </v:shape>
          </v:group>
          <w10:wrap type="none"/>
        </v:group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3.548pt;margin-top:28.924974pt;width:26.35pt;height:50pt;mso-position-horizontal-relative:page;mso-position-vertical-relative:page;z-index:-26176" type="#_x0000_t202" filled="false" stroked="false">
          <v:textbox inset="0,0,0,0">
            <w:txbxContent>
              <w:p>
                <w:pPr>
                  <w:spacing w:line="998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96"/>
                    <w:szCs w:val="96"/>
                  </w:rPr>
                </w:pPr>
                <w:r>
                  <w:rPr>
                    <w:rFonts w:ascii="Calibri"/>
                    <w:b/>
                    <w:color w:val="FFFFFF"/>
                    <w:w w:val="99"/>
                    <w:sz w:val="96"/>
                  </w:rPr>
                  <w:t>1</w:t>
                </w:r>
                <w:r>
                  <w:rPr>
                    <w:rFonts w:ascii="Calibri"/>
                    <w:sz w:val="9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76.231003pt;margin-top:53.627411pt;width:113.95pt;height:29.95pt;mso-position-horizontal-relative:page;mso-position-vertical-relative:page;z-index:-26152" type="#_x0000_t202" filled="false" stroked="false">
          <v:textbox inset="0,0,0,0">
            <w:txbxContent>
              <w:p>
                <w:pPr>
                  <w:spacing w:line="599" w:lineRule="exact" w:before="0"/>
                  <w:ind w:left="20" w:right="0" w:firstLine="0"/>
                  <w:jc w:val="left"/>
                  <w:rPr>
                    <w:rFonts w:ascii="微软雅黑" w:hAnsi="微软雅黑" w:cs="微软雅黑" w:eastAsia="微软雅黑"/>
                    <w:sz w:val="56"/>
                    <w:szCs w:val="56"/>
                  </w:rPr>
                </w:pPr>
                <w:r>
                  <w:rPr>
                    <w:rFonts w:ascii="微软雅黑" w:hAnsi="微软雅黑" w:cs="微软雅黑" w:eastAsia="微软雅黑"/>
                    <w:b/>
                    <w:bCs/>
                    <w:spacing w:val="1"/>
                    <w:w w:val="99"/>
                    <w:sz w:val="56"/>
                    <w:szCs w:val="56"/>
                  </w:rPr>
                  <w:t>设计</w:t>
                </w:r>
                <w:r>
                  <w:rPr>
                    <w:rFonts w:ascii="微软雅黑" w:hAnsi="微软雅黑" w:cs="微软雅黑" w:eastAsia="微软雅黑"/>
                    <w:b/>
                    <w:bCs/>
                    <w:color w:val="678034"/>
                    <w:spacing w:val="1"/>
                    <w:w w:val="99"/>
                    <w:sz w:val="56"/>
                    <w:szCs w:val="56"/>
                  </w:rPr>
                  <w:t>说</w:t>
                </w:r>
                <w:r>
                  <w:rPr>
                    <w:rFonts w:ascii="微软雅黑" w:hAnsi="微软雅黑" w:cs="微软雅黑" w:eastAsia="微软雅黑"/>
                    <w:b/>
                    <w:bCs/>
                    <w:color w:val="678034"/>
                    <w:w w:val="99"/>
                    <w:sz w:val="56"/>
                    <w:szCs w:val="56"/>
                  </w:rPr>
                  <w:t>明</w:t>
                </w:r>
                <w:r>
                  <w:rPr>
                    <w:rFonts w:ascii="微软雅黑" w:hAnsi="微软雅黑" w:cs="微软雅黑" w:eastAsia="微软雅黑"/>
                    <w:sz w:val="56"/>
                    <w:szCs w:val="5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950.361023pt;margin-top:73.578476pt;width:206.8pt;height:14pt;mso-position-horizontal-relative:page;mso-position-vertical-relative:page;z-index:-26128" type="#_x0000_t202" filled="false" stroked="false">
          <v:textbox inset="0,0,0,0">
            <w:txbxContent>
              <w:p>
                <w:pPr>
                  <w:spacing w:line="260" w:lineRule="exact" w:before="0"/>
                  <w:ind w:left="20" w:right="0" w:firstLine="0"/>
                  <w:jc w:val="left"/>
                  <w:rPr>
                    <w:rFonts w:ascii="黑体" w:hAnsi="黑体" w:cs="黑体" w:eastAsia="黑体"/>
                    <w:sz w:val="24"/>
                    <w:szCs w:val="24"/>
                  </w:rPr>
                </w:pPr>
                <w:r>
                  <w:rPr>
                    <w:rFonts w:ascii="黑体" w:hAnsi="黑体" w:cs="黑体" w:eastAsia="黑体"/>
                    <w:b/>
                    <w:bCs/>
                    <w:color w:val="7E7E7E"/>
                    <w:spacing w:val="1"/>
                    <w:w w:val="99"/>
                    <w:sz w:val="24"/>
                    <w:szCs w:val="24"/>
                  </w:rPr>
                  <w:t>泰州市农房设计大赛方案——梦里水</w:t>
                </w:r>
                <w:r>
                  <w:rPr>
                    <w:rFonts w:ascii="黑体" w:hAnsi="黑体" w:cs="黑体" w:eastAsia="黑体"/>
                    <w:b/>
                    <w:bCs/>
                    <w:color w:val="7E7E7E"/>
                    <w:w w:val="99"/>
                    <w:sz w:val="24"/>
                    <w:szCs w:val="24"/>
                  </w:rPr>
                  <w:t>乡</w:t>
                </w:r>
                <w:r>
                  <w:rPr>
                    <w:rFonts w:ascii="黑体" w:hAnsi="黑体" w:cs="黑体" w:eastAsia="黑体"/>
                    <w:sz w:val="24"/>
                    <w:szCs w:val="24"/>
                  </w:rPr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20.299976pt;width:941.05pt;height:67.9pt;mso-position-horizontal-relative:page;mso-position-vertical-relative:page;z-index:-26104" coordorigin="0,406" coordsize="18821,1358">
          <v:shape style="position:absolute;left:0;top:1532;width:18820;height:231" type="#_x0000_t75" stroked="false">
            <v:imagedata r:id="rId1" o:title=""/>
          </v:shape>
          <v:group style="position:absolute;left:624;top:413;width:622;height:1196" coordorigin="624,413" coordsize="622,1196">
            <v:shape style="position:absolute;left:624;top:413;width:622;height:1196" coordorigin="624,413" coordsize="622,1196" path="m624,413l1246,413,1246,1608,624,1608,624,413xe" filled="true" fillcolor="#678034" stroked="false">
              <v:path arrowok="t"/>
              <v:fill type="solid"/>
            </v:shape>
          </v:group>
          <v:group style="position:absolute;left:615;top:406;width:639;height:1209" coordorigin="615,406" coordsize="639,1209">
            <v:shape style="position:absolute;left:615;top:406;width:639;height:1209" coordorigin="615,406" coordsize="639,1209" path="m1254,1615l615,1615,615,406,1254,406,1254,413,630,413,623,421,630,421,630,1600,623,1600,630,1607,1254,1607,1254,1615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630,421l623,421,630,413,630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421l630,421,630,413,1239,413,1239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1607l1239,413,1247,421,1254,421,1254,1600,1247,1600,1239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54,421l1247,421,1239,413,1254,413,1254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630,1607l623,1600,630,1600,630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1607l630,1607,630,1600,1239,1600,1239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54,1607l1239,1607,1247,1600,1254,1600,1254,1607xe" filled="true" fillcolor="#4a792b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33.548pt;margin-top:28.924974pt;width:26.35pt;height:50pt;mso-position-horizontal-relative:page;mso-position-vertical-relative:page;z-index:-26080" type="#_x0000_t202" filled="false" stroked="false">
          <v:textbox inset="0,0,0,0">
            <w:txbxContent>
              <w:p>
                <w:pPr>
                  <w:spacing w:line="998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96"/>
                    <w:szCs w:val="96"/>
                  </w:rPr>
                </w:pPr>
                <w:r>
                  <w:rPr>
                    <w:rFonts w:ascii="Calibri"/>
                    <w:b/>
                    <w:color w:val="FFFFFF"/>
                    <w:w w:val="99"/>
                    <w:sz w:val="96"/>
                  </w:rPr>
                  <w:t>2</w:t>
                </w:r>
                <w:r>
                  <w:rPr>
                    <w:rFonts w:ascii="Calibri"/>
                    <w:sz w:val="9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76.231003pt;margin-top:53.627411pt;width:141.950pt;height:29.95pt;mso-position-horizontal-relative:page;mso-position-vertical-relative:page;z-index:-26056" type="#_x0000_t202" filled="false" stroked="false">
          <v:textbox inset="0,0,0,0">
            <w:txbxContent>
              <w:p>
                <w:pPr>
                  <w:spacing w:line="599" w:lineRule="exact" w:before="0"/>
                  <w:ind w:left="20" w:right="0" w:firstLine="0"/>
                  <w:jc w:val="left"/>
                  <w:rPr>
                    <w:rFonts w:ascii="微软雅黑" w:hAnsi="微软雅黑" w:cs="微软雅黑" w:eastAsia="微软雅黑"/>
                    <w:sz w:val="56"/>
                    <w:szCs w:val="56"/>
                  </w:rPr>
                </w:pPr>
                <w:r>
                  <w:rPr>
                    <w:rFonts w:ascii="微软雅黑" w:hAnsi="微软雅黑" w:cs="微软雅黑" w:eastAsia="微软雅黑"/>
                    <w:b/>
                    <w:bCs/>
                    <w:spacing w:val="1"/>
                    <w:w w:val="99"/>
                    <w:sz w:val="56"/>
                    <w:szCs w:val="56"/>
                  </w:rPr>
                  <w:t>方案</w:t>
                </w:r>
                <w:r>
                  <w:rPr>
                    <w:rFonts w:ascii="微软雅黑" w:hAnsi="微软雅黑" w:cs="微软雅黑" w:eastAsia="微软雅黑"/>
                    <w:b/>
                    <w:bCs/>
                    <w:color w:val="678034"/>
                    <w:spacing w:val="1"/>
                    <w:w w:val="99"/>
                    <w:sz w:val="56"/>
                    <w:szCs w:val="56"/>
                  </w:rPr>
                  <w:t>效果</w:t>
                </w:r>
                <w:r>
                  <w:rPr>
                    <w:rFonts w:ascii="微软雅黑" w:hAnsi="微软雅黑" w:cs="微软雅黑" w:eastAsia="微软雅黑"/>
                    <w:b/>
                    <w:bCs/>
                    <w:color w:val="678034"/>
                    <w:w w:val="99"/>
                    <w:sz w:val="56"/>
                    <w:szCs w:val="56"/>
                  </w:rPr>
                  <w:t>图</w:t>
                </w:r>
                <w:r>
                  <w:rPr>
                    <w:rFonts w:ascii="微软雅黑" w:hAnsi="微软雅黑" w:cs="微软雅黑" w:eastAsia="微软雅黑"/>
                    <w:sz w:val="56"/>
                    <w:szCs w:val="5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950.361023pt;margin-top:73.578476pt;width:206.8pt;height:14pt;mso-position-horizontal-relative:page;mso-position-vertical-relative:page;z-index:-26032" type="#_x0000_t202" filled="false" stroked="false">
          <v:textbox inset="0,0,0,0">
            <w:txbxContent>
              <w:p>
                <w:pPr>
                  <w:spacing w:line="260" w:lineRule="exact" w:before="0"/>
                  <w:ind w:left="20" w:right="0" w:firstLine="0"/>
                  <w:jc w:val="left"/>
                  <w:rPr>
                    <w:rFonts w:ascii="黑体" w:hAnsi="黑体" w:cs="黑体" w:eastAsia="黑体"/>
                    <w:sz w:val="24"/>
                    <w:szCs w:val="24"/>
                  </w:rPr>
                </w:pPr>
                <w:r>
                  <w:rPr>
                    <w:rFonts w:ascii="黑体" w:hAnsi="黑体" w:cs="黑体" w:eastAsia="黑体"/>
                    <w:b/>
                    <w:bCs/>
                    <w:color w:val="7E7E7E"/>
                    <w:spacing w:val="1"/>
                    <w:w w:val="99"/>
                    <w:sz w:val="24"/>
                    <w:szCs w:val="24"/>
                  </w:rPr>
                  <w:t>泰州市农房设计大赛方案——梦里水</w:t>
                </w:r>
                <w:r>
                  <w:rPr>
                    <w:rFonts w:ascii="黑体" w:hAnsi="黑体" w:cs="黑体" w:eastAsia="黑体"/>
                    <w:b/>
                    <w:bCs/>
                    <w:color w:val="7E7E7E"/>
                    <w:w w:val="99"/>
                    <w:sz w:val="24"/>
                    <w:szCs w:val="24"/>
                  </w:rPr>
                  <w:t>乡</w:t>
                </w:r>
                <w:r>
                  <w:rPr>
                    <w:rFonts w:ascii="黑体" w:hAnsi="黑体" w:cs="黑体" w:eastAsia="黑体"/>
                    <w:sz w:val="24"/>
                    <w:szCs w:val="24"/>
                  </w:rPr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20.299976pt;width:941.05pt;height:67.9pt;mso-position-horizontal-relative:page;mso-position-vertical-relative:page;z-index:-26008" coordorigin="0,406" coordsize="18821,1358">
          <v:shape style="position:absolute;left:0;top:1532;width:18820;height:231" type="#_x0000_t75" stroked="false">
            <v:imagedata r:id="rId1" o:title=""/>
          </v:shape>
          <v:group style="position:absolute;left:624;top:413;width:622;height:1196" coordorigin="624,413" coordsize="622,1196">
            <v:shape style="position:absolute;left:624;top:413;width:622;height:1196" coordorigin="624,413" coordsize="622,1196" path="m624,413l1246,413,1246,1608,624,1608,624,413xe" filled="true" fillcolor="#678034" stroked="false">
              <v:path arrowok="t"/>
              <v:fill type="solid"/>
            </v:shape>
          </v:group>
          <v:group style="position:absolute;left:615;top:406;width:639;height:1209" coordorigin="615,406" coordsize="639,1209">
            <v:shape style="position:absolute;left:615;top:406;width:639;height:1209" coordorigin="615,406" coordsize="639,1209" path="m1254,1615l615,1615,615,406,1254,406,1254,413,630,413,623,421,630,421,630,1600,623,1600,630,1607,1254,1607,1254,1615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630,421l623,421,630,413,630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421l630,421,630,413,1239,413,1239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1607l1239,413,1247,421,1254,421,1254,1600,1247,1600,1239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54,421l1247,421,1239,413,1254,413,1254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630,1607l623,1600,630,1600,630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1607l630,1607,630,1600,1239,1600,1239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54,1607l1239,1607,1247,1600,1254,1600,1254,1607xe" filled="true" fillcolor="#4a792b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33.548pt;margin-top:28.924974pt;width:26.35pt;height:50pt;mso-position-horizontal-relative:page;mso-position-vertical-relative:page;z-index:-25984" type="#_x0000_t202" filled="false" stroked="false">
          <v:textbox inset="0,0,0,0">
            <w:txbxContent>
              <w:p>
                <w:pPr>
                  <w:spacing w:line="998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96"/>
                    <w:szCs w:val="96"/>
                  </w:rPr>
                </w:pPr>
                <w:r>
                  <w:rPr>
                    <w:rFonts w:ascii="Calibri"/>
                    <w:b/>
                    <w:color w:val="FFFFFF"/>
                    <w:w w:val="99"/>
                    <w:sz w:val="96"/>
                  </w:rPr>
                  <w:t>3</w:t>
                </w:r>
                <w:r>
                  <w:rPr>
                    <w:rFonts w:ascii="Calibri"/>
                    <w:sz w:val="9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76.231003pt;margin-top:53.627411pt;width:141.950pt;height:29.95pt;mso-position-horizontal-relative:page;mso-position-vertical-relative:page;z-index:-25960" type="#_x0000_t202" filled="false" stroked="false">
          <v:textbox inset="0,0,0,0">
            <w:txbxContent>
              <w:p>
                <w:pPr>
                  <w:spacing w:line="599" w:lineRule="exact" w:before="0"/>
                  <w:ind w:left="20" w:right="0" w:firstLine="0"/>
                  <w:jc w:val="left"/>
                  <w:rPr>
                    <w:rFonts w:ascii="微软雅黑" w:hAnsi="微软雅黑" w:cs="微软雅黑" w:eastAsia="微软雅黑"/>
                    <w:sz w:val="56"/>
                    <w:szCs w:val="56"/>
                  </w:rPr>
                </w:pPr>
                <w:r>
                  <w:rPr>
                    <w:rFonts w:ascii="微软雅黑" w:hAnsi="微软雅黑" w:cs="微软雅黑" w:eastAsia="微软雅黑"/>
                    <w:b/>
                    <w:bCs/>
                    <w:spacing w:val="1"/>
                    <w:w w:val="99"/>
                    <w:sz w:val="56"/>
                    <w:szCs w:val="56"/>
                  </w:rPr>
                  <w:t>建筑</w:t>
                </w:r>
                <w:r>
                  <w:rPr>
                    <w:rFonts w:ascii="微软雅黑" w:hAnsi="微软雅黑" w:cs="微软雅黑" w:eastAsia="微软雅黑"/>
                    <w:b/>
                    <w:bCs/>
                    <w:color w:val="678034"/>
                    <w:spacing w:val="1"/>
                    <w:w w:val="99"/>
                    <w:sz w:val="56"/>
                    <w:szCs w:val="56"/>
                  </w:rPr>
                  <w:t>平面</w:t>
                </w:r>
                <w:r>
                  <w:rPr>
                    <w:rFonts w:ascii="微软雅黑" w:hAnsi="微软雅黑" w:cs="微软雅黑" w:eastAsia="微软雅黑"/>
                    <w:b/>
                    <w:bCs/>
                    <w:color w:val="678034"/>
                    <w:w w:val="99"/>
                    <w:sz w:val="56"/>
                    <w:szCs w:val="56"/>
                  </w:rPr>
                  <w:t>图</w:t>
                </w:r>
                <w:r>
                  <w:rPr>
                    <w:rFonts w:ascii="微软雅黑" w:hAnsi="微软雅黑" w:cs="微软雅黑" w:eastAsia="微软雅黑"/>
                    <w:sz w:val="56"/>
                    <w:szCs w:val="5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950.361023pt;margin-top:73.578476pt;width:206.8pt;height:14pt;mso-position-horizontal-relative:page;mso-position-vertical-relative:page;z-index:-25936" type="#_x0000_t202" filled="false" stroked="false">
          <v:textbox inset="0,0,0,0">
            <w:txbxContent>
              <w:p>
                <w:pPr>
                  <w:spacing w:line="260" w:lineRule="exact" w:before="0"/>
                  <w:ind w:left="20" w:right="0" w:firstLine="0"/>
                  <w:jc w:val="left"/>
                  <w:rPr>
                    <w:rFonts w:ascii="黑体" w:hAnsi="黑体" w:cs="黑体" w:eastAsia="黑体"/>
                    <w:sz w:val="24"/>
                    <w:szCs w:val="24"/>
                  </w:rPr>
                </w:pPr>
                <w:r>
                  <w:rPr>
                    <w:rFonts w:ascii="黑体" w:hAnsi="黑体" w:cs="黑体" w:eastAsia="黑体"/>
                    <w:b/>
                    <w:bCs/>
                    <w:color w:val="7E7E7E"/>
                    <w:spacing w:val="1"/>
                    <w:w w:val="99"/>
                    <w:sz w:val="24"/>
                    <w:szCs w:val="24"/>
                  </w:rPr>
                  <w:t>泰州市农房设计大赛方案——梦里水</w:t>
                </w:r>
                <w:r>
                  <w:rPr>
                    <w:rFonts w:ascii="黑体" w:hAnsi="黑体" w:cs="黑体" w:eastAsia="黑体"/>
                    <w:b/>
                    <w:bCs/>
                    <w:color w:val="7E7E7E"/>
                    <w:w w:val="99"/>
                    <w:sz w:val="24"/>
                    <w:szCs w:val="24"/>
                  </w:rPr>
                  <w:t>乡</w:t>
                </w:r>
                <w:r>
                  <w:rPr>
                    <w:rFonts w:ascii="黑体" w:hAnsi="黑体" w:cs="黑体" w:eastAsia="黑体"/>
                    <w:sz w:val="24"/>
                    <w:szCs w:val="24"/>
                  </w:rPr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20.299976pt;width:941.05pt;height:67.9pt;mso-position-horizontal-relative:page;mso-position-vertical-relative:page;z-index:-25912" coordorigin="0,406" coordsize="18821,1358">
          <v:shape style="position:absolute;left:0;top:1532;width:18820;height:231" type="#_x0000_t75" stroked="false">
            <v:imagedata r:id="rId1" o:title=""/>
          </v:shape>
          <v:group style="position:absolute;left:624;top:413;width:622;height:1196" coordorigin="624,413" coordsize="622,1196">
            <v:shape style="position:absolute;left:624;top:413;width:622;height:1196" coordorigin="624,413" coordsize="622,1196" path="m624,413l1246,413,1246,1608,624,1608,624,413xe" filled="true" fillcolor="#678034" stroked="false">
              <v:path arrowok="t"/>
              <v:fill type="solid"/>
            </v:shape>
          </v:group>
          <v:group style="position:absolute;left:615;top:406;width:639;height:1209" coordorigin="615,406" coordsize="639,1209">
            <v:shape style="position:absolute;left:615;top:406;width:639;height:1209" coordorigin="615,406" coordsize="639,1209" path="m1254,1615l615,1615,615,406,1254,406,1254,413,630,413,623,421,630,421,630,1600,623,1600,630,1607,1254,1607,1254,1615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630,421l623,421,630,413,630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421l630,421,630,413,1239,413,1239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1607l1239,413,1247,421,1254,421,1254,1600,1247,1600,1239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54,421l1247,421,1239,413,1254,413,1254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630,1607l623,1600,630,1600,630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1607l630,1607,630,1600,1239,1600,1239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54,1607l1239,1607,1247,1600,1254,1600,1254,1607xe" filled="true" fillcolor="#4a792b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33.548pt;margin-top:28.924974pt;width:26.35pt;height:50pt;mso-position-horizontal-relative:page;mso-position-vertical-relative:page;z-index:-25888" type="#_x0000_t202" filled="false" stroked="false">
          <v:textbox inset="0,0,0,0">
            <w:txbxContent>
              <w:p>
                <w:pPr>
                  <w:spacing w:line="998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96"/>
                    <w:szCs w:val="96"/>
                  </w:rPr>
                </w:pPr>
                <w:r>
                  <w:rPr>
                    <w:rFonts w:ascii="Calibri"/>
                    <w:b/>
                    <w:color w:val="FFFFFF"/>
                    <w:w w:val="99"/>
                    <w:sz w:val="96"/>
                  </w:rPr>
                  <w:t>4</w:t>
                </w:r>
                <w:r>
                  <w:rPr>
                    <w:rFonts w:ascii="Calibri"/>
                    <w:sz w:val="9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76.231003pt;margin-top:53.627411pt;width:141.950pt;height:29.95pt;mso-position-horizontal-relative:page;mso-position-vertical-relative:page;z-index:-25864" type="#_x0000_t202" filled="false" stroked="false">
          <v:textbox inset="0,0,0,0">
            <w:txbxContent>
              <w:p>
                <w:pPr>
                  <w:spacing w:line="599" w:lineRule="exact" w:before="0"/>
                  <w:ind w:left="20" w:right="0" w:firstLine="0"/>
                  <w:jc w:val="left"/>
                  <w:rPr>
                    <w:rFonts w:ascii="微软雅黑" w:hAnsi="微软雅黑" w:cs="微软雅黑" w:eastAsia="微软雅黑"/>
                    <w:sz w:val="56"/>
                    <w:szCs w:val="56"/>
                  </w:rPr>
                </w:pPr>
                <w:r>
                  <w:rPr>
                    <w:rFonts w:ascii="微软雅黑" w:hAnsi="微软雅黑" w:cs="微软雅黑" w:eastAsia="微软雅黑"/>
                    <w:b/>
                    <w:bCs/>
                    <w:spacing w:val="1"/>
                    <w:w w:val="99"/>
                    <w:sz w:val="56"/>
                    <w:szCs w:val="56"/>
                  </w:rPr>
                  <w:t>建筑</w:t>
                </w:r>
                <w:r>
                  <w:rPr>
                    <w:rFonts w:ascii="微软雅黑" w:hAnsi="微软雅黑" w:cs="微软雅黑" w:eastAsia="微软雅黑"/>
                    <w:b/>
                    <w:bCs/>
                    <w:color w:val="678034"/>
                    <w:spacing w:val="1"/>
                    <w:w w:val="99"/>
                    <w:sz w:val="56"/>
                    <w:szCs w:val="56"/>
                  </w:rPr>
                  <w:t>立面</w:t>
                </w:r>
                <w:r>
                  <w:rPr>
                    <w:rFonts w:ascii="微软雅黑" w:hAnsi="微软雅黑" w:cs="微软雅黑" w:eastAsia="微软雅黑"/>
                    <w:b/>
                    <w:bCs/>
                    <w:color w:val="678034"/>
                    <w:w w:val="99"/>
                    <w:sz w:val="56"/>
                    <w:szCs w:val="56"/>
                  </w:rPr>
                  <w:t>图</w:t>
                </w:r>
                <w:r>
                  <w:rPr>
                    <w:rFonts w:ascii="微软雅黑" w:hAnsi="微软雅黑" w:cs="微软雅黑" w:eastAsia="微软雅黑"/>
                    <w:sz w:val="56"/>
                    <w:szCs w:val="5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950.361023pt;margin-top:73.578476pt;width:206.8pt;height:14pt;mso-position-horizontal-relative:page;mso-position-vertical-relative:page;z-index:-25840" type="#_x0000_t202" filled="false" stroked="false">
          <v:textbox inset="0,0,0,0">
            <w:txbxContent>
              <w:p>
                <w:pPr>
                  <w:spacing w:line="260" w:lineRule="exact" w:before="0"/>
                  <w:ind w:left="20" w:right="0" w:firstLine="0"/>
                  <w:jc w:val="left"/>
                  <w:rPr>
                    <w:rFonts w:ascii="黑体" w:hAnsi="黑体" w:cs="黑体" w:eastAsia="黑体"/>
                    <w:sz w:val="24"/>
                    <w:szCs w:val="24"/>
                  </w:rPr>
                </w:pPr>
                <w:r>
                  <w:rPr>
                    <w:rFonts w:ascii="黑体" w:hAnsi="黑体" w:cs="黑体" w:eastAsia="黑体"/>
                    <w:b/>
                    <w:bCs/>
                    <w:color w:val="7E7E7E"/>
                    <w:spacing w:val="1"/>
                    <w:w w:val="99"/>
                    <w:sz w:val="24"/>
                    <w:szCs w:val="24"/>
                  </w:rPr>
                  <w:t>泰州市农房设计大赛方案——梦里水</w:t>
                </w:r>
                <w:r>
                  <w:rPr>
                    <w:rFonts w:ascii="黑体" w:hAnsi="黑体" w:cs="黑体" w:eastAsia="黑体"/>
                    <w:b/>
                    <w:bCs/>
                    <w:color w:val="7E7E7E"/>
                    <w:w w:val="99"/>
                    <w:sz w:val="24"/>
                    <w:szCs w:val="24"/>
                  </w:rPr>
                  <w:t>乡</w:t>
                </w:r>
                <w:r>
                  <w:rPr>
                    <w:rFonts w:ascii="黑体" w:hAnsi="黑体" w:cs="黑体" w:eastAsia="黑体"/>
                    <w:sz w:val="24"/>
                    <w:szCs w:val="24"/>
                  </w:rPr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20.299976pt;width:941.05pt;height:67.9pt;mso-position-horizontal-relative:page;mso-position-vertical-relative:page;z-index:-25816" coordorigin="0,406" coordsize="18821,1358">
          <v:shape style="position:absolute;left:0;top:1532;width:18820;height:231" type="#_x0000_t75" stroked="false">
            <v:imagedata r:id="rId1" o:title=""/>
          </v:shape>
          <v:group style="position:absolute;left:624;top:413;width:622;height:1196" coordorigin="624,413" coordsize="622,1196">
            <v:shape style="position:absolute;left:624;top:413;width:622;height:1196" coordorigin="624,413" coordsize="622,1196" path="m624,413l1246,413,1246,1608,624,1608,624,413xe" filled="true" fillcolor="#678034" stroked="false">
              <v:path arrowok="t"/>
              <v:fill type="solid"/>
            </v:shape>
          </v:group>
          <v:group style="position:absolute;left:615;top:406;width:639;height:1209" coordorigin="615,406" coordsize="639,1209">
            <v:shape style="position:absolute;left:615;top:406;width:639;height:1209" coordorigin="615,406" coordsize="639,1209" path="m1254,1615l615,1615,615,406,1254,406,1254,413,630,413,623,421,630,421,630,1600,623,1600,630,1607,1254,1607,1254,1615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630,421l623,421,630,413,630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421l630,421,630,413,1239,413,1239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1607l1239,413,1247,421,1254,421,1254,1600,1247,1600,1239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54,421l1247,421,1239,413,1254,413,1254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630,1607l623,1600,630,1600,630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1607l630,1607,630,1600,1239,1600,1239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54,1607l1239,1607,1247,1600,1254,1600,1254,1607xe" filled="true" fillcolor="#4a792b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33.548pt;margin-top:28.924974pt;width:26.35pt;height:50pt;mso-position-horizontal-relative:page;mso-position-vertical-relative:page;z-index:-25792" type="#_x0000_t202" filled="false" stroked="false">
          <v:textbox inset="0,0,0,0">
            <w:txbxContent>
              <w:p>
                <w:pPr>
                  <w:spacing w:line="998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96"/>
                    <w:szCs w:val="96"/>
                  </w:rPr>
                </w:pPr>
                <w:r>
                  <w:rPr>
                    <w:rFonts w:ascii="Calibri"/>
                    <w:b/>
                    <w:color w:val="FFFFFF"/>
                    <w:w w:val="99"/>
                    <w:sz w:val="96"/>
                  </w:rPr>
                  <w:t>5</w:t>
                </w:r>
                <w:r>
                  <w:rPr>
                    <w:rFonts w:ascii="Calibri"/>
                    <w:sz w:val="9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76.231003pt;margin-top:53.627411pt;width:113.95pt;height:29.95pt;mso-position-horizontal-relative:page;mso-position-vertical-relative:page;z-index:-25768" type="#_x0000_t202" filled="false" stroked="false">
          <v:textbox inset="0,0,0,0">
            <w:txbxContent>
              <w:p>
                <w:pPr>
                  <w:spacing w:line="599" w:lineRule="exact" w:before="0"/>
                  <w:ind w:left="20" w:right="0" w:firstLine="0"/>
                  <w:jc w:val="left"/>
                  <w:rPr>
                    <w:rFonts w:ascii="微软雅黑" w:hAnsi="微软雅黑" w:cs="微软雅黑" w:eastAsia="微软雅黑"/>
                    <w:sz w:val="56"/>
                    <w:szCs w:val="56"/>
                  </w:rPr>
                </w:pPr>
                <w:r>
                  <w:rPr>
                    <w:rFonts w:ascii="微软雅黑" w:hAnsi="微软雅黑" w:cs="微软雅黑" w:eastAsia="微软雅黑"/>
                    <w:b/>
                    <w:bCs/>
                    <w:spacing w:val="1"/>
                    <w:w w:val="99"/>
                    <w:sz w:val="56"/>
                    <w:szCs w:val="56"/>
                  </w:rPr>
                  <w:t>建筑</w:t>
                </w:r>
                <w:r>
                  <w:rPr>
                    <w:rFonts w:ascii="微软雅黑" w:hAnsi="微软雅黑" w:cs="微软雅黑" w:eastAsia="微软雅黑"/>
                    <w:b/>
                    <w:bCs/>
                    <w:color w:val="678034"/>
                    <w:spacing w:val="1"/>
                    <w:w w:val="99"/>
                    <w:sz w:val="56"/>
                    <w:szCs w:val="56"/>
                  </w:rPr>
                  <w:t>分</w:t>
                </w:r>
                <w:r>
                  <w:rPr>
                    <w:rFonts w:ascii="微软雅黑" w:hAnsi="微软雅黑" w:cs="微软雅黑" w:eastAsia="微软雅黑"/>
                    <w:b/>
                    <w:bCs/>
                    <w:color w:val="678034"/>
                    <w:w w:val="99"/>
                    <w:sz w:val="56"/>
                    <w:szCs w:val="56"/>
                  </w:rPr>
                  <w:t>析</w:t>
                </w:r>
                <w:r>
                  <w:rPr>
                    <w:rFonts w:ascii="微软雅黑" w:hAnsi="微软雅黑" w:cs="微软雅黑" w:eastAsia="微软雅黑"/>
                    <w:sz w:val="56"/>
                    <w:szCs w:val="5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950.361023pt;margin-top:73.578476pt;width:206.8pt;height:14pt;mso-position-horizontal-relative:page;mso-position-vertical-relative:page;z-index:-25744" type="#_x0000_t202" filled="false" stroked="false">
          <v:textbox inset="0,0,0,0">
            <w:txbxContent>
              <w:p>
                <w:pPr>
                  <w:spacing w:line="260" w:lineRule="exact" w:before="0"/>
                  <w:ind w:left="20" w:right="0" w:firstLine="0"/>
                  <w:jc w:val="left"/>
                  <w:rPr>
                    <w:rFonts w:ascii="黑体" w:hAnsi="黑体" w:cs="黑体" w:eastAsia="黑体"/>
                    <w:sz w:val="24"/>
                    <w:szCs w:val="24"/>
                  </w:rPr>
                </w:pPr>
                <w:r>
                  <w:rPr>
                    <w:rFonts w:ascii="黑体" w:hAnsi="黑体" w:cs="黑体" w:eastAsia="黑体"/>
                    <w:b/>
                    <w:bCs/>
                    <w:color w:val="7E7E7E"/>
                    <w:spacing w:val="1"/>
                    <w:w w:val="99"/>
                    <w:sz w:val="24"/>
                    <w:szCs w:val="24"/>
                  </w:rPr>
                  <w:t>泰州市农房设计大赛方案——梦里水</w:t>
                </w:r>
                <w:r>
                  <w:rPr>
                    <w:rFonts w:ascii="黑体" w:hAnsi="黑体" w:cs="黑体" w:eastAsia="黑体"/>
                    <w:b/>
                    <w:bCs/>
                    <w:color w:val="7E7E7E"/>
                    <w:w w:val="99"/>
                    <w:sz w:val="24"/>
                    <w:szCs w:val="24"/>
                  </w:rPr>
                  <w:t>乡</w:t>
                </w:r>
                <w:r>
                  <w:rPr>
                    <w:rFonts w:ascii="黑体" w:hAnsi="黑体" w:cs="黑体" w:eastAsia="黑体"/>
                    <w:sz w:val="24"/>
                    <w:szCs w:val="24"/>
                  </w:rPr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0pt;margin-top:20.299976pt;width:941.05pt;height:67.9pt;mso-position-horizontal-relative:page;mso-position-vertical-relative:page;z-index:-25720" coordorigin="0,406" coordsize="18821,1358">
          <v:shape style="position:absolute;left:0;top:1532;width:18820;height:231" type="#_x0000_t75" stroked="false">
            <v:imagedata r:id="rId1" o:title=""/>
          </v:shape>
          <v:group style="position:absolute;left:624;top:413;width:622;height:1196" coordorigin="624,413" coordsize="622,1196">
            <v:shape style="position:absolute;left:624;top:413;width:622;height:1196" coordorigin="624,413" coordsize="622,1196" path="m624,413l1246,413,1246,1608,624,1608,624,413xe" filled="true" fillcolor="#678034" stroked="false">
              <v:path arrowok="t"/>
              <v:fill type="solid"/>
            </v:shape>
          </v:group>
          <v:group style="position:absolute;left:615;top:406;width:639;height:1209" coordorigin="615,406" coordsize="639,1209">
            <v:shape style="position:absolute;left:615;top:406;width:639;height:1209" coordorigin="615,406" coordsize="639,1209" path="m1254,1615l615,1615,615,406,1254,406,1254,413,630,413,623,421,630,421,630,1600,623,1600,630,1607,1254,1607,1254,1615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630,421l623,421,630,413,630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421l630,421,630,413,1239,413,1239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1607l1239,413,1247,421,1254,421,1254,1600,1247,1600,1239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54,421l1247,421,1239,413,1254,413,1254,421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630,1607l623,1600,630,1600,630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39,1607l630,1607,630,1600,1239,1600,1239,1607xe" filled="true" fillcolor="#4a792b" stroked="false">
              <v:path arrowok="t"/>
              <v:fill type="solid"/>
            </v:shape>
            <v:shape style="position:absolute;left:615;top:406;width:639;height:1209" coordorigin="615,406" coordsize="639,1209" path="m1254,1607l1239,1607,1247,1600,1254,1600,1254,1607xe" filled="true" fillcolor="#4a792b" stroked="false">
              <v:path arrowok="t"/>
              <v:fill type="solid"/>
            </v:shape>
            <v:shape style="position:absolute;left:0;top:1532;width:18820;height:231" type="#_x0000_t75" stroked="false">
              <v:imagedata r:id="rId1" o:title=""/>
            </v:shape>
          </v:group>
          <w10:wrap type="none"/>
        </v:group>
      </w:pict>
    </w:r>
    <w:r>
      <w:rPr/>
      <w:pict>
        <v:shape style="position:absolute;margin-left:33.548pt;margin-top:28.924974pt;width:26.35pt;height:50pt;mso-position-horizontal-relative:page;mso-position-vertical-relative:page;z-index:-25696" type="#_x0000_t202" filled="false" stroked="false">
          <v:textbox inset="0,0,0,0">
            <w:txbxContent>
              <w:p>
                <w:pPr>
                  <w:spacing w:line="998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96"/>
                    <w:szCs w:val="96"/>
                  </w:rPr>
                </w:pPr>
                <w:r>
                  <w:rPr>
                    <w:rFonts w:ascii="Calibri"/>
                    <w:b/>
                    <w:color w:val="FFFFFF"/>
                    <w:w w:val="99"/>
                    <w:sz w:val="96"/>
                  </w:rPr>
                  <w:t>6</w:t>
                </w:r>
                <w:r>
                  <w:rPr>
                    <w:rFonts w:ascii="Calibri"/>
                    <w:sz w:val="9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76.231003pt;margin-top:53.627411pt;width:113.95pt;height:29.95pt;mso-position-horizontal-relative:page;mso-position-vertical-relative:page;z-index:-25672" type="#_x0000_t202" filled="false" stroked="false">
          <v:textbox inset="0,0,0,0">
            <w:txbxContent>
              <w:p>
                <w:pPr>
                  <w:spacing w:line="599" w:lineRule="exact" w:before="0"/>
                  <w:ind w:left="20" w:right="0" w:firstLine="0"/>
                  <w:jc w:val="left"/>
                  <w:rPr>
                    <w:rFonts w:ascii="微软雅黑" w:hAnsi="微软雅黑" w:cs="微软雅黑" w:eastAsia="微软雅黑"/>
                    <w:sz w:val="56"/>
                    <w:szCs w:val="56"/>
                  </w:rPr>
                </w:pPr>
                <w:r>
                  <w:rPr>
                    <w:rFonts w:ascii="微软雅黑" w:hAnsi="微软雅黑" w:cs="微软雅黑" w:eastAsia="微软雅黑"/>
                    <w:b/>
                    <w:bCs/>
                    <w:spacing w:val="1"/>
                    <w:w w:val="99"/>
                    <w:sz w:val="56"/>
                    <w:szCs w:val="56"/>
                  </w:rPr>
                  <w:t>技术</w:t>
                </w:r>
                <w:r>
                  <w:rPr>
                    <w:rFonts w:ascii="微软雅黑" w:hAnsi="微软雅黑" w:cs="微软雅黑" w:eastAsia="微软雅黑"/>
                    <w:b/>
                    <w:bCs/>
                    <w:color w:val="678034"/>
                    <w:spacing w:val="1"/>
                    <w:w w:val="99"/>
                    <w:sz w:val="56"/>
                    <w:szCs w:val="56"/>
                  </w:rPr>
                  <w:t>图</w:t>
                </w:r>
                <w:r>
                  <w:rPr>
                    <w:rFonts w:ascii="微软雅黑" w:hAnsi="微软雅黑" w:cs="微软雅黑" w:eastAsia="微软雅黑"/>
                    <w:b/>
                    <w:bCs/>
                    <w:color w:val="678034"/>
                    <w:w w:val="99"/>
                    <w:sz w:val="56"/>
                    <w:szCs w:val="56"/>
                  </w:rPr>
                  <w:t>纸</w:t>
                </w:r>
                <w:r>
                  <w:rPr>
                    <w:rFonts w:ascii="微软雅黑" w:hAnsi="微软雅黑" w:cs="微软雅黑" w:eastAsia="微软雅黑"/>
                    <w:sz w:val="56"/>
                    <w:szCs w:val="5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950.361023pt;margin-top:73.578476pt;width:206.8pt;height:14pt;mso-position-horizontal-relative:page;mso-position-vertical-relative:page;z-index:-25648" type="#_x0000_t202" filled="false" stroked="false">
          <v:textbox inset="0,0,0,0">
            <w:txbxContent>
              <w:p>
                <w:pPr>
                  <w:spacing w:line="260" w:lineRule="exact" w:before="0"/>
                  <w:ind w:left="20" w:right="0" w:firstLine="0"/>
                  <w:jc w:val="left"/>
                  <w:rPr>
                    <w:rFonts w:ascii="黑体" w:hAnsi="黑体" w:cs="黑体" w:eastAsia="黑体"/>
                    <w:sz w:val="24"/>
                    <w:szCs w:val="24"/>
                  </w:rPr>
                </w:pPr>
                <w:r>
                  <w:rPr>
                    <w:rFonts w:ascii="黑体" w:hAnsi="黑体" w:cs="黑体" w:eastAsia="黑体"/>
                    <w:b/>
                    <w:bCs/>
                    <w:color w:val="7E7E7E"/>
                    <w:spacing w:val="1"/>
                    <w:w w:val="99"/>
                    <w:sz w:val="24"/>
                    <w:szCs w:val="24"/>
                  </w:rPr>
                  <w:t>泰州市农房设计大赛方案——梦里水</w:t>
                </w:r>
                <w:r>
                  <w:rPr>
                    <w:rFonts w:ascii="黑体" w:hAnsi="黑体" w:cs="黑体" w:eastAsia="黑体"/>
                    <w:b/>
                    <w:bCs/>
                    <w:color w:val="7E7E7E"/>
                    <w:w w:val="99"/>
                    <w:sz w:val="24"/>
                    <w:szCs w:val="24"/>
                  </w:rPr>
                  <w:t>乡</w:t>
                </w:r>
                <w:r>
                  <w:rPr>
                    <w:rFonts w:ascii="黑体" w:hAnsi="黑体" w:cs="黑体" w:eastAsia="黑体"/>
                    <w:sz w:val="24"/>
                    <w:szCs w:val="24"/>
                  </w:rPr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16146"/>
    </w:pPr>
    <w:rPr>
      <w:rFonts w:ascii="微软雅黑" w:hAnsi="微软雅黑" w:eastAsia="微软雅黑"/>
      <w:sz w:val="32"/>
      <w:szCs w:val="32"/>
    </w:rPr>
  </w:style>
  <w:style w:styleId="Heading1" w:type="paragraph">
    <w:name w:val="Heading 1"/>
    <w:basedOn w:val="Normal"/>
    <w:uiPriority w:val="1"/>
    <w:qFormat/>
    <w:pPr>
      <w:ind w:left="10557"/>
      <w:outlineLvl w:val="1"/>
    </w:pPr>
    <w:rPr>
      <w:rFonts w:ascii="微软雅黑" w:hAnsi="微软雅黑" w:eastAsia="微软雅黑"/>
      <w:sz w:val="64"/>
      <w:szCs w:val="64"/>
    </w:rPr>
  </w:style>
  <w:style w:styleId="Heading2" w:type="paragraph">
    <w:name w:val="Heading 2"/>
    <w:basedOn w:val="Normal"/>
    <w:uiPriority w:val="1"/>
    <w:qFormat/>
    <w:pPr>
      <w:ind w:left="20"/>
      <w:outlineLvl w:val="2"/>
    </w:pPr>
    <w:rPr>
      <w:rFonts w:ascii="微软雅黑" w:hAnsi="微软雅黑" w:eastAsia="微软雅黑"/>
      <w:b/>
      <w:bCs/>
      <w:sz w:val="56"/>
      <w:szCs w:val="56"/>
    </w:rPr>
  </w:style>
  <w:style w:styleId="Heading3" w:type="paragraph">
    <w:name w:val="Heading 3"/>
    <w:basedOn w:val="Normal"/>
    <w:uiPriority w:val="1"/>
    <w:qFormat/>
    <w:pPr>
      <w:ind w:left="10396"/>
      <w:outlineLvl w:val="3"/>
    </w:pPr>
    <w:rPr>
      <w:rFonts w:ascii="微软雅黑" w:hAnsi="微软雅黑" w:eastAsia="微软雅黑"/>
      <w:b/>
      <w:bCs/>
      <w:sz w:val="48"/>
      <w:szCs w:val="48"/>
    </w:rPr>
  </w:style>
  <w:style w:styleId="Heading4" w:type="paragraph">
    <w:name w:val="Heading 4"/>
    <w:basedOn w:val="Normal"/>
    <w:uiPriority w:val="1"/>
    <w:qFormat/>
    <w:pPr>
      <w:ind w:left="7606"/>
      <w:outlineLvl w:val="4"/>
    </w:pPr>
    <w:rPr>
      <w:rFonts w:ascii="微软雅黑" w:hAnsi="微软雅黑" w:eastAsia="微软雅黑"/>
      <w:sz w:val="48"/>
      <w:szCs w:val="4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header" Target="header1.xml"/><Relationship Id="rId8" Type="http://schemas.openxmlformats.org/officeDocument/2006/relationships/image" Target="media/image4.jpeg"/><Relationship Id="rId9" Type="http://schemas.openxmlformats.org/officeDocument/2006/relationships/header" Target="header2.xml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header" Target="header3.xml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header" Target="header4.xml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20" Type="http://schemas.openxmlformats.org/officeDocument/2006/relationships/header" Target="header5.xml"/><Relationship Id="rId21" Type="http://schemas.openxmlformats.org/officeDocument/2006/relationships/image" Target="media/image13.jpeg"/><Relationship Id="rId22" Type="http://schemas.openxmlformats.org/officeDocument/2006/relationships/image" Target="media/image14.png"/><Relationship Id="rId23" Type="http://schemas.openxmlformats.org/officeDocument/2006/relationships/image" Target="media/image15.jpeg"/><Relationship Id="rId24" Type="http://schemas.openxmlformats.org/officeDocument/2006/relationships/header" Target="header6.xml"/><Relationship Id="rId25" Type="http://schemas.openxmlformats.org/officeDocument/2006/relationships/image" Target="media/image3.png"/><Relationship Id="rId26" Type="http://schemas.openxmlformats.org/officeDocument/2006/relationships/image" Target="media/image16.jpeg"/><Relationship Id="rId27" Type="http://schemas.openxmlformats.org/officeDocument/2006/relationships/header" Target="header7.xml"/><Relationship Id="rId28" Type="http://schemas.openxmlformats.org/officeDocument/2006/relationships/image" Target="media/image17.jpeg"/><Relationship Id="rId29" Type="http://schemas.openxmlformats.org/officeDocument/2006/relationships/header" Target="header8.xml"/><Relationship Id="rId30" Type="http://schemas.openxmlformats.org/officeDocument/2006/relationships/image" Target="media/image18.jpeg"/><Relationship Id="rId31" Type="http://schemas.openxmlformats.org/officeDocument/2006/relationships/header" Target="header9.xml"/><Relationship Id="rId32" Type="http://schemas.openxmlformats.org/officeDocument/2006/relationships/image" Target="media/image19.jpeg"/><Relationship Id="rId33" Type="http://schemas.openxmlformats.org/officeDocument/2006/relationships/image" Target="media/image20.jpeg"/><Relationship Id="rId34" Type="http://schemas.openxmlformats.org/officeDocument/2006/relationships/header" Target="header10.xml"/><Relationship Id="rId35" Type="http://schemas.openxmlformats.org/officeDocument/2006/relationships/image" Target="media/image21.jpeg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
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
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
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
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2022-10-14T18:13:48Z</dcterms:created>
  <dcterms:modified xsi:type="dcterms:W3CDTF">2022-10-14T18:13:48Z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2022-10-14T00:00:00Z</vt:filetime>
  </property>
  <property fmtid="{D5CDD505-2E9C-101B-9397-08002B2CF9AE}" pid="3" name="Creator">
    <vt:lpwstr>WPS 演示</vt:lpwstr>
  </property>
  <property fmtid="{D5CDD505-2E9C-101B-9397-08002B2CF9AE}" pid="4" name="LastSaved">
    <vt:filetime>2022-10-14T00:00:00Z</vt:filetime>
  </property>
</Properties>
</file>