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bookmarkStart w:id="0" w:name="_GoBack"/>
      <w:bookmarkEnd w:id="0"/>
      <w:r>
        <w:pict>
          <v:shape id="_x0000_s1026" o:spid="_x0000_s1026" o:spt="75" alt="" type="#_x0000_t75" style="position:absolute;left:0pt;margin-left:0pt;margin-top:0pt;height:841.75pt;width:1190.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0" w:line="1037" w:lineRule="exact"/>
        <w:ind w:left="2207" w:right="0" w:firstLine="0"/>
        <w:jc w:val="left"/>
        <w:rPr>
          <w:rFonts w:ascii="微软雅黑" w:hAnsi="微软雅黑" w:eastAsia="微软雅黑" w:cs="微软雅黑"/>
          <w:sz w:val="88"/>
          <w:szCs w:val="88"/>
        </w:rPr>
      </w:pPr>
      <w:r>
        <w:rPr>
          <w:rFonts w:ascii="微软雅黑" w:hAnsi="微软雅黑" w:eastAsia="微软雅黑" w:cs="微软雅黑"/>
          <w:b/>
          <w:bCs/>
          <w:sz w:val="88"/>
          <w:szCs w:val="88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9"/>
          <w:sz w:val="88"/>
          <w:szCs w:val="88"/>
        </w:rPr>
        <w:t xml:space="preserve"> </w:t>
      </w:r>
      <w:r>
        <w:rPr>
          <w:rFonts w:ascii="微软雅黑" w:hAnsi="微软雅黑" w:eastAsia="微软雅黑" w:cs="微软雅黑"/>
          <w:b/>
          <w:bCs/>
          <w:sz w:val="88"/>
          <w:szCs w:val="88"/>
        </w:rPr>
        <w:t>案</w:t>
      </w:r>
    </w:p>
    <w:p>
      <w:pPr>
        <w:spacing w:before="14" w:line="240" w:lineRule="auto"/>
        <w:rPr>
          <w:rFonts w:ascii="微软雅黑" w:hAnsi="微软雅黑" w:eastAsia="微软雅黑" w:cs="微软雅黑"/>
          <w:b/>
          <w:bCs/>
          <w:sz w:val="103"/>
          <w:szCs w:val="103"/>
        </w:rPr>
      </w:pPr>
    </w:p>
    <w:p>
      <w:pPr>
        <w:spacing w:before="0"/>
        <w:ind w:left="0" w:right="1177" w:firstLine="0"/>
        <w:jc w:val="right"/>
        <w:rPr>
          <w:rFonts w:ascii="微软雅黑" w:hAnsi="微软雅黑" w:eastAsia="微软雅黑" w:cs="微软雅黑"/>
          <w:sz w:val="96"/>
          <w:szCs w:val="96"/>
        </w:rPr>
      </w:pPr>
      <w:r>
        <w:rPr>
          <w:rFonts w:ascii="微软雅黑" w:hAnsi="微软雅黑" w:eastAsia="微软雅黑" w:cs="微软雅黑"/>
          <w:b/>
          <w:bCs/>
          <w:sz w:val="96"/>
          <w:szCs w:val="96"/>
        </w:rPr>
        <w:t>乡野新居</w:t>
      </w:r>
    </w:p>
    <w:p>
      <w:pPr>
        <w:spacing w:after="0"/>
        <w:jc w:val="right"/>
        <w:rPr>
          <w:rFonts w:ascii="微软雅黑" w:hAnsi="微软雅黑" w:eastAsia="微软雅黑" w:cs="微软雅黑"/>
          <w:sz w:val="96"/>
          <w:szCs w:val="96"/>
        </w:rPr>
        <w:sectPr>
          <w:type w:val="continuous"/>
          <w:pgSz w:w="23810" w:h="16840" w:orient="landscape"/>
          <w:pgMar w:top="1580" w:right="3460" w:bottom="280" w:left="3460" w:header="720" w:footer="720" w:gutter="0"/>
          <w:cols w:space="720" w:num="1"/>
        </w:sectPr>
      </w:pPr>
    </w:p>
    <w:p>
      <w:pPr>
        <w:pStyle w:val="4"/>
        <w:tabs>
          <w:tab w:val="left" w:pos="18394"/>
        </w:tabs>
        <w:spacing w:line="521" w:lineRule="exact"/>
        <w:ind w:left="290" w:right="0"/>
        <w:jc w:val="left"/>
        <w:rPr>
          <w:b w:val="0"/>
          <w:bCs w:val="0"/>
        </w:rPr>
      </w:pPr>
      <w:r>
        <w:pict>
          <v:shape id="_x0000_s1027" o:spid="_x0000_s1027" o:spt="202" type="#_x0000_t202" style="position:absolute;left:0pt;margin-left:841.2pt;margin-top:777.45pt;height:62.2pt;width:348.1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5" w:line="240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58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left="258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28" o:spid="_x0000_s1028" o:spt="203" style="position:absolute;left:0pt;margin-left:841.2pt;margin-top:777.45pt;height:62.2pt;width:348.15pt;mso-position-horizontal-relative:page;mso-position-vertical-relative:page;z-index:-251656192;mso-width-relative:page;mso-height-relative:page;" coordorigin="16824,15550" coordsize="6963,1244">
            <o:lock v:ext="edit"/>
            <v:shape id="_x0000_s1029" o:spid="_x0000_s1029" style="position:absolute;left:16824;top:15550;height:1244;width:6963;" fillcolor="#FFFFFF" filled="t" stroked="f" coordorigin="16824,15550" coordsize="6963,1244" path="m16824,15550l23786,15550,23786,16793,16824,16793,16824,15550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30" o:spid="_x0000_s1030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031" o:spid="_x0000_s1031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color w:val="006FC0"/>
          <w:spacing w:val="-1"/>
          <w:position w:val="2"/>
          <w:sz w:val="40"/>
          <w:szCs w:val="40"/>
        </w:rPr>
        <w:t>设计说明</w:t>
      </w:r>
      <w:r>
        <w:rPr>
          <w:color w:val="006FC0"/>
          <w:spacing w:val="-1"/>
          <w:position w:val="2"/>
          <w:sz w:val="40"/>
          <w:szCs w:val="40"/>
        </w:rPr>
        <w:tab/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6" w:line="240" w:lineRule="auto"/>
        <w:rPr>
          <w:rFonts w:ascii="微软雅黑" w:hAnsi="微软雅黑" w:eastAsia="微软雅黑" w:cs="微软雅黑"/>
          <w:b/>
          <w:bCs/>
          <w:sz w:val="19"/>
          <w:szCs w:val="19"/>
        </w:rPr>
      </w:pPr>
    </w:p>
    <w:p>
      <w:pPr>
        <w:pStyle w:val="6"/>
        <w:spacing w:before="0" w:line="439" w:lineRule="exact"/>
        <w:ind w:right="0" w:firstLine="570"/>
        <w:jc w:val="left"/>
      </w:pPr>
      <w:r>
        <w:pict>
          <v:shape id="_x0000_s1032" o:spid="_x0000_s1032" o:spt="75" alt="" type="#_x0000_t75" style="position:absolute;left:0pt;margin-left:0pt;margin-top:3.6pt;height:533.4pt;width:798.8pt;mso-position-horizontal-relative:page;z-index:25165926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t>“乡野新居”旨在打造一处“和谐”“舒</w:t>
      </w:r>
    </w:p>
    <w:p>
      <w:pPr>
        <w:spacing w:before="61" w:line="266" w:lineRule="auto"/>
        <w:ind w:left="16953" w:right="0" w:hanging="570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t>适”“宜居”的现代新型农居。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为营造更具吸引力的乡村居住生活，改善农</w:t>
      </w:r>
    </w:p>
    <w:p>
      <w:pPr>
        <w:spacing w:before="15" w:line="266" w:lineRule="auto"/>
        <w:ind w:left="16383" w:right="969" w:firstLine="0"/>
        <w:jc w:val="both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t>村环境，体现21世纪农村住宅的新变化，该方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案以下列主旨为参照进行设计：</w:t>
      </w:r>
    </w:p>
    <w:p>
      <w:pPr>
        <w:spacing w:before="15" w:line="266" w:lineRule="auto"/>
        <w:ind w:left="16953" w:right="0" w:firstLine="0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t>主旨一：提高居民生活品质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将书房置于通风采光最有利的位置，创造良</w:t>
      </w:r>
    </w:p>
    <w:p>
      <w:pPr>
        <w:spacing w:before="15" w:line="266" w:lineRule="auto"/>
        <w:ind w:left="16383" w:right="1025" w:firstLine="0"/>
        <w:jc w:val="both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t>好的读书环境，对增加居民的读书时间有主导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作用</w:t>
      </w:r>
    </w:p>
    <w:p>
      <w:pPr>
        <w:spacing w:before="15" w:line="266" w:lineRule="auto"/>
        <w:ind w:left="16953" w:right="0" w:firstLine="0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t>主旨二：优化居民交流空间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村镇居民走家串户的交流习惯比较普遍，一</w:t>
      </w:r>
    </w:p>
    <w:p>
      <w:pPr>
        <w:spacing w:before="15" w:line="266" w:lineRule="auto"/>
        <w:ind w:left="16383" w:right="1025" w:firstLine="0"/>
        <w:jc w:val="both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t>楼的客厅属于相对公开的交流空间，二楼的起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居室则相对私密，便于主人对访客进行合理安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排。</w:t>
      </w:r>
    </w:p>
    <w:p>
      <w:pPr>
        <w:spacing w:before="15" w:line="266" w:lineRule="auto"/>
        <w:ind w:left="16383" w:right="0" w:firstLine="570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t>土建造价约为30万元，实际造价以当地地勘</w:t>
      </w:r>
      <w:r>
        <w:rPr>
          <w:rFonts w:ascii="微软雅黑" w:hAnsi="微软雅黑" w:eastAsia="微软雅黑" w:cs="微软雅黑"/>
          <w:w w:val="9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z w:val="32"/>
          <w:szCs w:val="32"/>
        </w:rPr>
        <w:t>情况为准</w:t>
      </w:r>
    </w:p>
    <w:p>
      <w:pPr>
        <w:spacing w:before="0" w:line="240" w:lineRule="auto"/>
        <w:rPr>
          <w:rFonts w:ascii="微软雅黑" w:hAnsi="微软雅黑" w:eastAsia="微软雅黑" w:cs="微软雅黑"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sz w:val="20"/>
          <w:szCs w:val="20"/>
        </w:rPr>
      </w:pPr>
    </w:p>
    <w:p>
      <w:pPr>
        <w:spacing w:before="4" w:line="240" w:lineRule="auto"/>
        <w:rPr>
          <w:rFonts w:ascii="微软雅黑" w:hAnsi="微软雅黑" w:eastAsia="微软雅黑" w:cs="微软雅黑"/>
          <w:sz w:val="18"/>
          <w:szCs w:val="18"/>
        </w:rPr>
      </w:pPr>
    </w:p>
    <w:tbl>
      <w:tblPr>
        <w:tblStyle w:val="8"/>
        <w:tblW w:w="0" w:type="auto"/>
        <w:tblInd w:w="176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8"/>
        <w:gridCol w:w="37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5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</w:tcPr>
          <w:p>
            <w:pPr>
              <w:pStyle w:val="12"/>
              <w:spacing w:line="404" w:lineRule="exact"/>
              <w:ind w:left="1" w:right="0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  <w:t>户型资料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left="31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占地面积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106.74</w:t>
            </w:r>
            <w:r>
              <w:rPr>
                <w:rFonts w:ascii="微软雅黑" w:hAnsi="微软雅黑" w:eastAsia="微软雅黑" w:cs="微软雅黑"/>
                <w:sz w:val="24"/>
                <w:szCs w:val="24"/>
              </w:rPr>
              <w:t>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left="31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建筑面积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195.74</w:t>
            </w:r>
            <w:r>
              <w:rPr>
                <w:rFonts w:ascii="微软雅黑" w:hAnsi="微软雅黑" w:eastAsia="微软雅黑" w:cs="微软雅黑"/>
                <w:sz w:val="24"/>
                <w:szCs w:val="24"/>
              </w:rPr>
              <w:t>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left="31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房间统计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left="117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五室两厅三卫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层数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两层</w:t>
            </w:r>
          </w:p>
        </w:tc>
      </w:tr>
    </w:tbl>
    <w:p>
      <w:pPr>
        <w:spacing w:after="0" w:line="379" w:lineRule="exact"/>
        <w:jc w:val="center"/>
        <w:rPr>
          <w:rFonts w:ascii="微软雅黑" w:hAnsi="微软雅黑" w:eastAsia="微软雅黑" w:cs="微软雅黑"/>
          <w:sz w:val="24"/>
          <w:szCs w:val="24"/>
        </w:rPr>
        <w:sectPr>
          <w:pgSz w:w="23810" w:h="16840" w:orient="landscape"/>
          <w:pgMar w:top="260" w:right="0" w:bottom="0" w:left="0" w:header="720" w:footer="720" w:gutter="0"/>
          <w:cols w:space="720" w:num="1"/>
        </w:sectPr>
      </w:pPr>
    </w:p>
    <w:p>
      <w:pPr>
        <w:tabs>
          <w:tab w:val="left" w:pos="18214"/>
        </w:tabs>
        <w:spacing w:before="0" w:line="521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33" o:spid="_x0000_s1033" o:spt="202" type="#_x0000_t202" style="position:absolute;left:0pt;margin-left:0pt;margin-top:23.75pt;height:794.4pt;width:1190.2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2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0" w:right="1918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0pt;margin-top:777.45pt;height:64.4pt;width:1190.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1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pStyle w:val="7"/>
                    <w:spacing w:before="0"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35" o:spid="_x0000_s1035" o:spt="203" style="position:absolute;left:0pt;margin-left:-1pt;margin-top:0pt;height:841.85pt;width:1191.5pt;mso-position-horizontal-relative:page;mso-position-vertical-relative:page;z-index:-251656192;mso-width-relative:page;mso-height-relative:page;" coordorigin="-20,0" coordsize="23830,16837">
            <o:lock v:ext="edit" aspectratio="f"/>
            <v:shape id="_x0000_s1036" o:spid="_x0000_s1036" o:spt="75" alt="" type="#_x0000_t75" style="position:absolute;left:0;top:475;height:15888;width:23803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group id="_x0000_s1037" o:spid="_x0000_s1037" o:spt="203" style="position:absolute;left:0;top:0;height:1330;width:23810;" coordsize="23810,1330">
              <o:lock v:ext="edit" aspectratio="f"/>
              <v:shape id="_x0000_s1038" o:spid="_x0000_s1038" style="position:absolute;left:0;top:0;height:1330;width:23810;" fillcolor="#FFFFFF" filled="t" stroked="f" coordsize="23810,1330" path="m0,1330l0,0,23810,0,23810,1330,0,1330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39" o:spid="_x0000_s1039" o:spt="203" style="position:absolute;left:0;top:15550;height:1288;width:23810;" coordorigin="0,15550" coordsize="23810,1288">
              <o:lock v:ext="edit" aspectratio="f"/>
              <v:shape id="_x0000_s1040" o:spid="_x0000_s1040" style="position:absolute;left:0;top:15550;height:1288;width:23810;" fillcolor="#FFFFFF" filled="t" stroked="f" coordorigin="0,15550" coordsize="23810,1288" path="m0,16837l0,15550,23810,15550,23810,16837,0,16837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41" o:spid="_x0000_s1041" o:spt="203" style="position:absolute;left:0;top:900;height:2;width:20858;" coordorigin="0,900" coordsize="20858,2">
              <o:lock v:ext="edit" aspectratio="f"/>
              <v:shape id="_x0000_s1042" o:spid="_x0000_s1042" style="position:absolute;left:0;top:900;height:2;width:20858;" filled="f" stroked="t" coordorigin="0,900" coordsize="20858,0" path="m0,900l20857,900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方案效果图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after="0" w:line="521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60" w:right="280" w:bottom="280" w:left="180" w:header="720" w:footer="720" w:gutter="0"/>
          <w:cols w:space="720" w:num="1"/>
        </w:sectPr>
      </w:pPr>
    </w:p>
    <w:p>
      <w:pPr>
        <w:tabs>
          <w:tab w:val="left" w:pos="18394"/>
        </w:tabs>
        <w:spacing w:before="0" w:line="521" w:lineRule="exact"/>
        <w:ind w:left="29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43" o:spid="_x0000_s1043" o:spt="202" type="#_x0000_t202" style="position:absolute;left:0pt;margin-left:0pt;margin-top:777.45pt;height:64.4pt;width:1190.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5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44" o:spid="_x0000_s1044" o:spt="203" style="position:absolute;left:0pt;margin-left:0pt;margin-top:777.45pt;height:64.4pt;width:1190.5pt;mso-position-horizontal-relative:page;mso-position-vertical-relative:page;z-index:251659264;mso-width-relative:page;mso-height-relative:page;" coordorigin="0,15550" coordsize="23810,1288">
            <o:lock v:ext="edit"/>
            <v:shape id="_x0000_s1045" o:spid="_x0000_s1045" style="position:absolute;left:0;top:15550;height:1288;width:23810;" fillcolor="#FFFFFF" filled="t" stroked="f" coordorigin="0,15550" coordsize="23810,1288" path="m0,16837l0,15550,23810,15550,23810,16837,0,16837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6" o:spid="_x0000_s1046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047" o:spid="_x0000_s1047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方案效果图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12" w:line="240" w:lineRule="auto"/>
        <w:rPr>
          <w:rFonts w:ascii="微软雅黑" w:hAnsi="微软雅黑" w:eastAsia="微软雅黑" w:cs="微软雅黑"/>
          <w:b/>
          <w:bCs/>
          <w:sz w:val="12"/>
          <w:szCs w:val="12"/>
        </w:rPr>
      </w:pPr>
    </w:p>
    <w:p>
      <w:pPr>
        <w:spacing w:line="13508" w:lineRule="exact"/>
        <w:ind w:left="165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269"/>
          <w:sz w:val="20"/>
          <w:szCs w:val="20"/>
        </w:rPr>
        <w:drawing>
          <wp:inline distT="0" distB="0" distL="0" distR="0">
            <wp:extent cx="15000605" cy="857758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00690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508" w:lineRule="exact"/>
        <w:rPr>
          <w:rFonts w:ascii="微软雅黑" w:hAnsi="微软雅黑" w:eastAsia="微软雅黑" w:cs="微软雅黑"/>
          <w:sz w:val="20"/>
          <w:szCs w:val="20"/>
        </w:rPr>
        <w:sectPr>
          <w:pgSz w:w="23810" w:h="16840" w:orient="landscape"/>
          <w:pgMar w:top="260" w:right="0" w:bottom="0" w:left="0" w:header="720" w:footer="720" w:gutter="0"/>
          <w:cols w:space="720" w:num="1"/>
        </w:sectPr>
      </w:pPr>
    </w:p>
    <w:p>
      <w:pPr>
        <w:tabs>
          <w:tab w:val="left" w:pos="18214"/>
        </w:tabs>
        <w:spacing w:before="0" w:line="521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48" o:spid="_x0000_s1048" o:spt="202" type="#_x0000_t202" style="position:absolute;left:0pt;margin-left:0pt;margin-top:0.1pt;height:841.75pt;width:1190.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49" o:spid="_x0000_s1049" o:spt="203" style="position:absolute;left:0pt;margin-left:-1pt;margin-top:0.1pt;height:841.75pt;width:1191.55pt;mso-position-horizontal-relative:page;mso-position-vertical-relative:page;z-index:-251656192;mso-width-relative:page;mso-height-relative:page;" coordorigin="-20,2" coordsize="23831,16835">
            <o:lock v:ext="edit" aspectratio="f"/>
            <v:shape id="_x0000_s1050" o:spid="_x0000_s1050" o:spt="75" alt="" type="#_x0000_t75" style="position:absolute;left:0;top:2;height:16835;width:23810;" filled="f" o:preferrelative="t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group id="_x0000_s1051" o:spid="_x0000_s1051" o:spt="203" style="position:absolute;left:16848;top:15559;height:1246;width:6962;" coordorigin="16848,15559" coordsize="6962,1246">
              <o:lock v:ext="edit" aspectratio="f"/>
              <v:shape id="_x0000_s1052" o:spid="_x0000_s1052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53" o:spid="_x0000_s1053" o:spt="203" style="position:absolute;left:0;top:900;height:2;width:20858;" coordorigin="0,900" coordsize="20858,2">
              <o:lock v:ext="edit" aspectratio="f"/>
              <v:shape id="_x0000_s1054" o:spid="_x0000_s1054" style="position:absolute;left:0;top:900;height:2;width:20858;" filled="f" stroked="t" coordorigin="0,900" coordsize="20858,0" path="m0,900l20857,900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建筑平面图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1" w:line="240" w:lineRule="auto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pStyle w:val="3"/>
        <w:spacing w:line="526" w:lineRule="exact"/>
        <w:ind w:right="10722"/>
        <w:jc w:val="center"/>
        <w:rPr>
          <w:b w:val="0"/>
          <w:bCs w:val="0"/>
        </w:rPr>
      </w:pPr>
      <w:r>
        <w:rPr>
          <w:color w:val="006FC0"/>
        </w:rPr>
        <w:t>一层平面图</w:t>
      </w:r>
    </w:p>
    <w:p>
      <w:pPr>
        <w:spacing w:after="0" w:line="526" w:lineRule="exact"/>
        <w:jc w:val="center"/>
        <w:sectPr>
          <w:pgSz w:w="23810" w:h="16840" w:orient="landscape"/>
          <w:pgMar w:top="260" w:right="280" w:bottom="280" w:left="180" w:header="720" w:footer="720" w:gutter="0"/>
          <w:cols w:space="720" w:num="1"/>
        </w:sectPr>
      </w:pPr>
    </w:p>
    <w:p>
      <w:pPr>
        <w:tabs>
          <w:tab w:val="left" w:pos="18214"/>
        </w:tabs>
        <w:spacing w:before="0" w:line="521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55" o:spid="_x0000_s1055" o:spt="202" type="#_x0000_t202" style="position:absolute;left:0pt;margin-left:0pt;margin-top:0pt;height:841.8pt;width:1190.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3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56" o:spid="_x0000_s1056" o:spt="203" style="position:absolute;left:0pt;margin-left:-1pt;margin-top:0pt;height:841.8pt;width:1191.55pt;mso-position-horizontal-relative:page;mso-position-vertical-relative:page;z-index:-251656192;mso-width-relative:page;mso-height-relative:page;" coordorigin="-20,0" coordsize="23831,16836">
            <o:lock v:ext="edit" aspectratio="f"/>
            <v:shape id="_x0000_s1057" o:spid="_x0000_s1057" o:spt="75" alt="" type="#_x0000_t75" style="position:absolute;left:0;top:0;height:16836;width:23810;" filled="f" o:preferrelative="t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group id="_x0000_s1058" o:spid="_x0000_s1058" o:spt="203" style="position:absolute;left:16848;top:15559;height:1246;width:6962;" coordorigin="16848,15559" coordsize="6962,1246">
              <o:lock v:ext="edit" aspectratio="f"/>
              <v:shape id="_x0000_s1059" o:spid="_x0000_s1059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60" o:spid="_x0000_s1060" o:spt="203" style="position:absolute;left:0;top:900;height:2;width:20858;" coordorigin="0,900" coordsize="20858,2">
              <o:lock v:ext="edit" aspectratio="f"/>
              <v:shape id="_x0000_s1061" o:spid="_x0000_s1061" style="position:absolute;left:0;top:900;height:2;width:20858;" filled="f" stroked="t" coordorigin="0,900" coordsize="20858,0" path="m0,900l20857,900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建筑平面图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1" w:line="240" w:lineRule="auto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pStyle w:val="3"/>
        <w:spacing w:line="526" w:lineRule="exact"/>
        <w:ind w:right="10722"/>
        <w:jc w:val="center"/>
        <w:rPr>
          <w:b w:val="0"/>
          <w:bCs w:val="0"/>
        </w:rPr>
      </w:pPr>
      <w:r>
        <w:rPr>
          <w:color w:val="006FC0"/>
        </w:rPr>
        <w:t>二层平面图</w:t>
      </w:r>
    </w:p>
    <w:p>
      <w:pPr>
        <w:spacing w:after="0" w:line="526" w:lineRule="exact"/>
        <w:jc w:val="center"/>
        <w:sectPr>
          <w:pgSz w:w="23810" w:h="16840" w:orient="landscape"/>
          <w:pgMar w:top="260" w:right="280" w:bottom="280" w:left="180" w:header="720" w:footer="720" w:gutter="0"/>
          <w:cols w:space="720" w:num="1"/>
        </w:sectPr>
      </w:pPr>
    </w:p>
    <w:p>
      <w:pPr>
        <w:tabs>
          <w:tab w:val="left" w:pos="18394"/>
        </w:tabs>
        <w:spacing w:before="0" w:line="521" w:lineRule="exact"/>
        <w:ind w:left="29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62" o:spid="_x0000_s1062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left="234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63" o:spid="_x0000_s1063" o:spt="203" style="position:absolute;left:0pt;margin-left:0pt;margin-top:119.25pt;height:721pt;width:1190.65pt;mso-position-horizontal-relative:page;mso-position-vertical-relative:page;z-index:-251656192;mso-width-relative:page;mso-height-relative:page;" coordorigin="0,2386" coordsize="23813,14420">
            <o:lock v:ext="edit" aspectratio="f"/>
            <v:group id="_x0000_s1064" o:spid="_x0000_s1064" o:spt="203" style="position:absolute;left:16848;top:15559;height:1246;width:6962;" coordorigin="16848,15559" coordsize="6962,1246">
              <o:lock v:ext="edit" aspectratio="f"/>
              <v:shape id="_x0000_s1065" o:spid="_x0000_s1065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66" o:spid="_x0000_s1066" o:spt="75" alt="" type="#_x0000_t75" style="position:absolute;left:1630;top:2386;height:14198;width:20081;" filled="f" o:preferrelative="t" stroked="f" coordsize="21600,21600">
                <v:path/>
                <v:fill on="f" focussize="0,0"/>
                <v:stroke on="f"/>
                <v:imagedata r:id="rId12" o:title=""/>
                <o:lock v:ext="edit" aspectratio="t"/>
              </v:shape>
            </v:group>
            <v:group id="_x0000_s1067" o:spid="_x0000_s1067" o:spt="203" style="position:absolute;left:0;top:13001;height:159;width:23810;" coordorigin="0,13001" coordsize="23810,159">
              <o:lock v:ext="edit" aspectratio="f"/>
              <v:shape id="_x0000_s1068" o:spid="_x0000_s1068" style="position:absolute;left:0;top:13001;height:159;width:23810;" fillcolor="#000000" filled="t" stroked="f" coordorigin="0,13001" coordsize="23810,159" path="m0,13001l23810,13001,23810,13159,0,13159,0,13001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  <w:r>
        <w:pict>
          <v:group id="_x0000_s1069" o:spid="_x0000_s1069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070" o:spid="_x0000_s1070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建筑立面图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37"/>
          <w:szCs w:val="37"/>
        </w:rPr>
      </w:pPr>
    </w:p>
    <w:p>
      <w:pPr>
        <w:pStyle w:val="2"/>
        <w:spacing w:line="240" w:lineRule="auto"/>
        <w:ind w:right="10125"/>
        <w:jc w:val="center"/>
        <w:rPr>
          <w:b w:val="0"/>
          <w:bCs w:val="0"/>
        </w:rPr>
      </w:pPr>
      <w:r>
        <w:rPr>
          <w:color w:val="006FC0"/>
        </w:rPr>
        <w:t>南立面图</w:t>
      </w:r>
    </w:p>
    <w:p>
      <w:pPr>
        <w:spacing w:after="0" w:line="240" w:lineRule="auto"/>
        <w:jc w:val="center"/>
        <w:sectPr>
          <w:pgSz w:w="23810" w:h="16840" w:orient="landscape"/>
          <w:pgMar w:top="260" w:right="280" w:bottom="280" w:left="0" w:header="720" w:footer="720" w:gutter="0"/>
          <w:cols w:space="720" w:num="1"/>
        </w:sectPr>
      </w:pPr>
    </w:p>
    <w:p>
      <w:pPr>
        <w:tabs>
          <w:tab w:val="left" w:pos="18394"/>
        </w:tabs>
        <w:spacing w:before="0" w:line="521" w:lineRule="exact"/>
        <w:ind w:left="29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71" o:spid="_x0000_s1071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left="234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72" o:spid="_x0000_s1072" o:spt="203" style="position:absolute;left:0pt;margin-left:0pt;margin-top:119.25pt;height:721pt;width:1190.65pt;mso-position-horizontal-relative:page;mso-position-vertical-relative:page;z-index:-251656192;mso-width-relative:page;mso-height-relative:page;" coordorigin="0,2386" coordsize="23813,14420">
            <o:lock v:ext="edit" aspectratio="f"/>
            <v:group id="_x0000_s1073" o:spid="_x0000_s1073" o:spt="203" style="position:absolute;left:16848;top:15559;height:1246;width:6962;" coordorigin="16848,15559" coordsize="6962,1246">
              <o:lock v:ext="edit" aspectratio="f"/>
              <v:shape id="_x0000_s1074" o:spid="_x0000_s1074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75" o:spid="_x0000_s1075" o:spt="75" alt="" type="#_x0000_t75" style="position:absolute;left:1630;top:2386;height:14198;width:20081;" filled="f" o:preferrelative="t" stroked="f" coordsize="21600,21600">
                <v:path/>
                <v:fill on="f" focussize="0,0"/>
                <v:stroke on="f"/>
                <v:imagedata r:id="rId13" o:title=""/>
                <o:lock v:ext="edit" aspectratio="t"/>
              </v:shape>
            </v:group>
            <v:group id="_x0000_s1076" o:spid="_x0000_s1076" o:spt="203" style="position:absolute;left:0;top:13001;height:159;width:23810;" coordorigin="0,13001" coordsize="23810,159">
              <o:lock v:ext="edit" aspectratio="f"/>
              <v:shape id="_x0000_s1077" o:spid="_x0000_s1077" style="position:absolute;left:0;top:13001;height:159;width:23810;" fillcolor="#000000" filled="t" stroked="f" coordorigin="0,13001" coordsize="23810,159" path="m0,13001l23810,13001,23810,13159,0,13159,0,13001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  <w:r>
        <w:pict>
          <v:group id="_x0000_s1078" o:spid="_x0000_s1078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079" o:spid="_x0000_s1079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建筑立面图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37"/>
          <w:szCs w:val="37"/>
        </w:rPr>
      </w:pPr>
    </w:p>
    <w:p>
      <w:pPr>
        <w:pStyle w:val="2"/>
        <w:spacing w:line="240" w:lineRule="auto"/>
        <w:ind w:right="10125"/>
        <w:jc w:val="center"/>
        <w:rPr>
          <w:b w:val="0"/>
          <w:bCs w:val="0"/>
        </w:rPr>
      </w:pPr>
      <w:r>
        <w:rPr>
          <w:color w:val="006FC0"/>
        </w:rPr>
        <w:t>北立面图</w:t>
      </w:r>
    </w:p>
    <w:p>
      <w:pPr>
        <w:spacing w:after="0" w:line="240" w:lineRule="auto"/>
        <w:jc w:val="center"/>
        <w:sectPr>
          <w:pgSz w:w="23810" w:h="16840" w:orient="landscape"/>
          <w:pgMar w:top="260" w:right="280" w:bottom="280" w:left="0" w:header="720" w:footer="720" w:gutter="0"/>
          <w:cols w:space="720" w:num="1"/>
        </w:sectPr>
      </w:pPr>
    </w:p>
    <w:p>
      <w:pPr>
        <w:tabs>
          <w:tab w:val="left" w:pos="18394"/>
        </w:tabs>
        <w:spacing w:before="0" w:line="521" w:lineRule="exact"/>
        <w:ind w:left="29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80" o:spid="_x0000_s1080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left="234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81" o:spid="_x0000_s1081" o:spt="203" style="position:absolute;left:0pt;margin-left:0pt;margin-top:119.25pt;height:721pt;width:1190.65pt;mso-position-horizontal-relative:page;mso-position-vertical-relative:page;z-index:-251656192;mso-width-relative:page;mso-height-relative:page;" coordorigin="0,2386" coordsize="23813,14420">
            <o:lock v:ext="edit" aspectratio="f"/>
            <v:group id="_x0000_s1082" o:spid="_x0000_s1082" o:spt="203" style="position:absolute;left:16848;top:15559;height:1246;width:6962;" coordorigin="16848,15559" coordsize="6962,1246">
              <o:lock v:ext="edit" aspectratio="f"/>
              <v:shape id="_x0000_s1083" o:spid="_x0000_s1083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84" o:spid="_x0000_s1084" o:spt="75" alt="" type="#_x0000_t75" style="position:absolute;left:1630;top:2386;height:14198;width:20081;" filled="f" o:preferrelative="t" stroked="f" coordsize="21600,21600">
                <v:path/>
                <v:fill on="f" focussize="0,0"/>
                <v:stroke on="f"/>
                <v:imagedata r:id="rId14" o:title=""/>
                <o:lock v:ext="edit" aspectratio="t"/>
              </v:shape>
            </v:group>
            <v:group id="_x0000_s1085" o:spid="_x0000_s1085" o:spt="203" style="position:absolute;left:0;top:13001;height:159;width:23810;" coordorigin="0,13001" coordsize="23810,159">
              <o:lock v:ext="edit" aspectratio="f"/>
              <v:shape id="_x0000_s1086" o:spid="_x0000_s1086" style="position:absolute;left:0;top:13001;height:159;width:23810;" fillcolor="#000000" filled="t" stroked="f" coordorigin="0,13001" coordsize="23810,159" path="m0,13001l23810,13001,23810,13159,0,13159,0,13001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  <w:r>
        <w:pict>
          <v:group id="_x0000_s1087" o:spid="_x0000_s1087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088" o:spid="_x0000_s1088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建筑立面图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37"/>
          <w:szCs w:val="37"/>
        </w:rPr>
      </w:pPr>
    </w:p>
    <w:p>
      <w:pPr>
        <w:pStyle w:val="2"/>
        <w:spacing w:line="240" w:lineRule="auto"/>
        <w:ind w:right="10125"/>
        <w:jc w:val="center"/>
        <w:rPr>
          <w:b w:val="0"/>
          <w:bCs w:val="0"/>
        </w:rPr>
      </w:pPr>
      <w:r>
        <w:rPr>
          <w:color w:val="006FC0"/>
        </w:rPr>
        <w:t>东立面图</w:t>
      </w:r>
    </w:p>
    <w:p>
      <w:pPr>
        <w:spacing w:after="0" w:line="240" w:lineRule="auto"/>
        <w:jc w:val="center"/>
        <w:sectPr>
          <w:pgSz w:w="23810" w:h="16840" w:orient="landscape"/>
          <w:pgMar w:top="260" w:right="280" w:bottom="280" w:left="0" w:header="720" w:footer="720" w:gutter="0"/>
          <w:cols w:space="720" w:num="1"/>
        </w:sectPr>
      </w:pPr>
    </w:p>
    <w:p>
      <w:pPr>
        <w:tabs>
          <w:tab w:val="left" w:pos="18394"/>
        </w:tabs>
        <w:spacing w:before="0" w:line="521" w:lineRule="exact"/>
        <w:ind w:left="29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89" o:spid="_x0000_s1089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left="234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90" o:spid="_x0000_s1090" o:spt="203" style="position:absolute;left:0pt;margin-left:0pt;margin-top:119.25pt;height:721pt;width:1190.65pt;mso-position-horizontal-relative:page;mso-position-vertical-relative:page;z-index:-251656192;mso-width-relative:page;mso-height-relative:page;" coordorigin="0,2386" coordsize="23813,14420">
            <o:lock v:ext="edit" aspectratio="f"/>
            <v:group id="_x0000_s1091" o:spid="_x0000_s1091" o:spt="203" style="position:absolute;left:16848;top:15559;height:1246;width:6962;" coordorigin="16848,15559" coordsize="6962,1246">
              <o:lock v:ext="edit" aspectratio="f"/>
              <v:shape id="_x0000_s1092" o:spid="_x0000_s1092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93" o:spid="_x0000_s1093" o:spt="75" alt="" type="#_x0000_t75" style="position:absolute;left:1630;top:2386;height:14198;width:20081;" filled="f" o:preferrelative="t" stroked="f" coordsize="21600,21600">
                <v:path/>
                <v:fill on="f" focussize="0,0"/>
                <v:stroke on="f"/>
                <v:imagedata r:id="rId15" o:title=""/>
                <o:lock v:ext="edit" aspectratio="t"/>
              </v:shape>
            </v:group>
            <v:group id="_x0000_s1094" o:spid="_x0000_s1094" o:spt="203" style="position:absolute;left:0;top:13001;height:159;width:23810;" coordorigin="0,13001" coordsize="23810,159">
              <o:lock v:ext="edit" aspectratio="f"/>
              <v:shape id="_x0000_s1095" o:spid="_x0000_s1095" style="position:absolute;left:0;top:13001;height:159;width:23810;" fillcolor="#000000" filled="t" stroked="f" coordorigin="0,13001" coordsize="23810,159" path="m0,13001l23810,13001,23810,13159,0,13159,0,13001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  <w:r>
        <w:pict>
          <v:group id="_x0000_s1096" o:spid="_x0000_s1096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097" o:spid="_x0000_s1097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建筑立面图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42"/>
          <w:szCs w:val="42"/>
        </w:rPr>
      </w:pPr>
    </w:p>
    <w:p>
      <w:pPr>
        <w:spacing w:before="17" w:line="240" w:lineRule="auto"/>
        <w:rPr>
          <w:rFonts w:ascii="微软雅黑" w:hAnsi="微软雅黑" w:eastAsia="微软雅黑" w:cs="微软雅黑"/>
          <w:b/>
          <w:bCs/>
          <w:sz w:val="37"/>
          <w:szCs w:val="37"/>
        </w:rPr>
      </w:pPr>
    </w:p>
    <w:p>
      <w:pPr>
        <w:pStyle w:val="2"/>
        <w:spacing w:line="240" w:lineRule="auto"/>
        <w:ind w:right="10125"/>
        <w:jc w:val="center"/>
        <w:rPr>
          <w:b w:val="0"/>
          <w:bCs w:val="0"/>
        </w:rPr>
      </w:pPr>
      <w:r>
        <w:rPr>
          <w:color w:val="006FC0"/>
        </w:rPr>
        <w:t>西立面图</w:t>
      </w:r>
    </w:p>
    <w:p>
      <w:pPr>
        <w:spacing w:after="0" w:line="240" w:lineRule="auto"/>
        <w:jc w:val="center"/>
        <w:sectPr>
          <w:pgSz w:w="23810" w:h="16840" w:orient="landscape"/>
          <w:pgMar w:top="260" w:right="280" w:bottom="280" w:left="0" w:header="720" w:footer="720" w:gutter="0"/>
          <w:cols w:space="720" w:num="1"/>
        </w:sectPr>
      </w:pPr>
    </w:p>
    <w:p>
      <w:pPr>
        <w:pStyle w:val="4"/>
        <w:tabs>
          <w:tab w:val="left" w:pos="18394"/>
        </w:tabs>
        <w:spacing w:line="521" w:lineRule="exact"/>
        <w:ind w:left="290" w:right="0"/>
        <w:jc w:val="left"/>
        <w:rPr>
          <w:b w:val="0"/>
          <w:bCs w:val="0"/>
        </w:rPr>
      </w:pPr>
      <w:r>
        <w:pict>
          <v:shape id="_x0000_s1098" o:spid="_x0000_s1098" o:spt="202" type="#_x0000_t202" style="position:absolute;left:0pt;margin-left:834.8pt;margin-top:784.3pt;height:57.5pt;width:355.7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54"/>
                    <w:ind w:left="385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left="385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99" o:spid="_x0000_s1099" o:spt="203" style="position:absolute;left:0pt;margin-left:834.8pt;margin-top:784.3pt;height:57.5pt;width:355.7pt;mso-position-horizontal-relative:page;mso-position-vertical-relative:page;z-index:251659264;mso-width-relative:page;mso-height-relative:page;" coordorigin="16697,15686" coordsize="7114,1150">
            <o:lock v:ext="edit"/>
            <v:shape id="_x0000_s1100" o:spid="_x0000_s1100" style="position:absolute;left:16697;top:15686;height:1150;width:7114;" fillcolor="#FFFFFF" filled="t" stroked="f" coordorigin="16697,15686" coordsize="7114,1150" path="m16697,15686l23810,15686,23810,16836,16697,16836,16697,15686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101" o:spid="_x0000_s1101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102" o:spid="_x0000_s1102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color w:val="006FC0"/>
          <w:spacing w:val="-1"/>
          <w:position w:val="2"/>
          <w:sz w:val="40"/>
          <w:szCs w:val="40"/>
        </w:rPr>
        <w:t>平面分析</w:t>
      </w:r>
      <w:r>
        <w:rPr>
          <w:color w:val="006FC0"/>
          <w:spacing w:val="-1"/>
          <w:position w:val="2"/>
          <w:sz w:val="40"/>
          <w:szCs w:val="40"/>
        </w:rPr>
        <w:tab/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11" w:line="240" w:lineRule="auto"/>
        <w:rPr>
          <w:rFonts w:ascii="微软雅黑" w:hAnsi="微软雅黑" w:eastAsia="微软雅黑" w:cs="微软雅黑"/>
          <w:b/>
          <w:bCs/>
          <w:sz w:val="19"/>
          <w:szCs w:val="19"/>
        </w:rPr>
      </w:pPr>
    </w:p>
    <w:p>
      <w:pPr>
        <w:pStyle w:val="5"/>
        <w:spacing w:before="34" w:line="432" w:lineRule="exact"/>
        <w:ind w:left="8494" w:right="7395"/>
        <w:jc w:val="both"/>
      </w:pPr>
      <w:r>
        <w:pict>
          <v:group id="_x0000_s1103" o:spid="_x0000_s1103" o:spt="203" style="position:absolute;left:0pt;margin-left:33.8pt;margin-top:23.85pt;height:625.95pt;width:1155.15pt;mso-position-horizontal-relative:page;z-index:-251656192;mso-width-relative:page;mso-height-relative:page;" coordorigin="677,478" coordsize="23103,12519">
            <o:lock v:ext="edit" aspectratio="f"/>
            <v:shape id="_x0000_s1104" o:spid="_x0000_s1104" o:spt="75" alt="" type="#_x0000_t75" style="position:absolute;left:677;top:478;height:12518;width:23102;" filled="f" o:preferrelative="t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group id="_x0000_s1105" o:spid="_x0000_s1105" o:spt="203" style="position:absolute;left:5568;top:3081;height:3600;width:2955;" coordorigin="5568,3081" coordsize="2955,3600">
              <o:lock v:ext="edit" aspectratio="f"/>
              <v:shape id="_x0000_s1106" o:spid="_x0000_s1106" style="position:absolute;left:5568;top:3081;height:3600;width:2955;" fillcolor="#FFEBB1" filled="t" stroked="f" coordorigin="5568,3081" coordsize="2955,3600" path="m7368,6681l5583,6681,5568,3081,8523,3081,8523,4416,7368,4416,7368,6681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07" o:spid="_x0000_s1107" o:spt="203" style="position:absolute;left:17961;top:3072;height:2172;width:3612;" coordorigin="17961,3072" coordsize="3612,2172">
              <o:lock v:ext="edit" aspectratio="f"/>
              <v:shape id="_x0000_s1108" o:spid="_x0000_s1108" style="position:absolute;left:17961;top:3072;height:2172;width:3612;" fillcolor="#FFEBB1" filled="t" stroked="f" coordorigin="17961,3072" coordsize="3612,2172" path="m20397,5244l17961,5244,17973,3072,21573,3072,21573,4416,20397,4416,20397,5244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09" o:spid="_x0000_s1109" o:spt="203" style="position:absolute;left:17951;top:3062;height:2192;width:3633;" coordorigin="17951,3062" coordsize="3633,2192">
              <o:lock v:ext="edit" aspectratio="f"/>
              <v:shape id="_x0000_s1110" o:spid="_x0000_s1110" style="position:absolute;left:17951;top:3062;height:2192;width:3633;" fillcolor="#41709C" filled="t" stroked="f" coordorigin="17951,3062" coordsize="3633,2192" path="m20407,5254l17951,5254,17963,3062,21583,3062,21583,3072,21563,3072,17983,3072,17973,3082,17983,3082,17971,5234,17961,5234,17971,5244,20407,5244,20407,525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1" o:spid="_x0000_s1111" style="position:absolute;left:17951;top:3062;height:2192;width:3633;" fillcolor="#41709C" filled="t" stroked="f" coordorigin="17951,3062" coordsize="3633,2192" path="m21563,4416l21563,3072,21573,3082,21583,3082,21583,4406,21573,4406,21563,441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2" o:spid="_x0000_s1112" style="position:absolute;left:17951;top:3062;height:2192;width:3633;" fillcolor="#41709C" filled="t" stroked="f" coordorigin="17951,3062" coordsize="3633,2192" path="m21583,3082l21573,3082,21563,3072,21583,3072,21583,3082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3" o:spid="_x0000_s1113" style="position:absolute;left:17951;top:3062;height:2192;width:3633;" fillcolor="#41709C" filled="t" stroked="f" coordorigin="17951,3062" coordsize="3633,2192" path="m17983,3082l17973,3082,17983,3072,17983,3082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4" o:spid="_x0000_s1114" style="position:absolute;left:17951;top:3062;height:2192;width:3633;" fillcolor="#41709C" filled="t" stroked="f" coordorigin="17951,3062" coordsize="3633,2192" path="m21563,3082l17983,3082,17983,3072,21563,3072,21563,3082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5" o:spid="_x0000_s1115" style="position:absolute;left:17951;top:3062;height:2192;width:3633;" fillcolor="#41709C" filled="t" stroked="f" coordorigin="17951,3062" coordsize="3633,2192" path="m20387,5244l20387,4406,21563,4406,21563,4416,20407,4416,20397,4426,20407,4426,20407,5234,20397,5234,20387,524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6" o:spid="_x0000_s1116" style="position:absolute;left:17951;top:3062;height:2192;width:3633;" fillcolor="#41709C" filled="t" stroked="f" coordorigin="17951,3062" coordsize="3633,2192" path="m21583,4426l20407,4426,20407,4416,21563,4416,21573,4406,21583,4406,21583,442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7" o:spid="_x0000_s1117" style="position:absolute;left:17951;top:3062;height:2192;width:3633;" fillcolor="#41709C" filled="t" stroked="f" coordorigin="17951,3062" coordsize="3633,2192" path="m20407,4426l20397,4426,20407,4416,20407,442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8" o:spid="_x0000_s1118" style="position:absolute;left:17951;top:3062;height:2192;width:3633;" fillcolor="#41709C" filled="t" stroked="f" coordorigin="17951,3062" coordsize="3633,2192" path="m17971,5244l17961,5234,17971,5234,17971,524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9" o:spid="_x0000_s1119" style="position:absolute;left:17951;top:3062;height:2192;width:3633;" fillcolor="#41709C" filled="t" stroked="f" coordorigin="17951,3062" coordsize="3633,2192" path="m20407,5244l17971,5244,17971,5234,20387,5234,20387,5244,20407,524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0" o:spid="_x0000_s1120" style="position:absolute;left:17951;top:3062;height:2192;width:3633;" fillcolor="#41709C" filled="t" stroked="f" coordorigin="17951,3062" coordsize="3633,2192" path="m20407,5244l20387,5244,20397,5234,20407,5234,20407,5244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21" o:spid="_x0000_s1121" o:spt="203" style="position:absolute;left:6906;top:1353;height:2340;width:12140;" coordorigin="6906,1353" coordsize="12140,2340">
              <o:lock v:ext="edit" aspectratio="f"/>
              <v:shape id="_x0000_s1122" o:spid="_x0000_s1122" style="position:absolute;left:6906;top:1353;height:2340;width:12140;" fillcolor="#FF0000" filled="t" stroked="f" coordorigin="6906,1353" coordsize="12140,2340" path="m6945,3577l6945,1353,19005,1353,19005,1373,6985,1373,6965,1393,6985,1393,6985,3574,6952,3574,6945,357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3" o:spid="_x0000_s1123" style="position:absolute;left:6906;top:1353;height:2340;width:12140;" fillcolor="#FF0000" filled="t" stroked="f" coordorigin="6906,1353" coordsize="12140,2340" path="m6985,1393l6965,1393,6985,1373,6985,139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4" o:spid="_x0000_s1124" style="position:absolute;left:6906;top:1353;height:2340;width:12140;" fillcolor="#FF0000" filled="t" stroked="f" coordorigin="6906,1353" coordsize="12140,2340" path="m18965,1393l6985,1393,6985,1373,18965,1373,18965,139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5" o:spid="_x0000_s1125" style="position:absolute;left:6906;top:1353;height:2340;width:12140;" fillcolor="#FF0000" filled="t" stroked="f" coordorigin="6906,1353" coordsize="12140,2340" path="m18965,3577l18965,1373,18985,1393,19005,1393,19005,3574,18972,3574,18965,357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6" o:spid="_x0000_s1126" style="position:absolute;left:6906;top:1353;height:2340;width:12140;" fillcolor="#FF0000" filled="t" stroked="f" coordorigin="6906,1353" coordsize="12140,2340" path="m19005,1393l18985,1393,18965,1373,19005,1373,19005,139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7" o:spid="_x0000_s1127" style="position:absolute;left:6906;top:1353;height:2340;width:12140;" fillcolor="#FF0000" filled="t" stroked="f" coordorigin="6906,1353" coordsize="12140,2340" path="m6985,3633l6945,3633,6945,3577,6952,3574,6978,3577,6985,3580,6985,363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8" o:spid="_x0000_s1128" style="position:absolute;left:6906;top:1353;height:2340;width:12140;" fillcolor="#FF0000" filled="t" stroked="f" coordorigin="6906,1353" coordsize="12140,2340" path="m6985,3580l6978,3577,6952,3574,6985,3574,6985,358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9" o:spid="_x0000_s1129" style="position:absolute;left:6906;top:1353;height:2340;width:12140;" fillcolor="#FF0000" filled="t" stroked="f" coordorigin="6906,1353" coordsize="12140,2340" path="m19005,3633l18965,3633,18965,3577,18972,3574,18998,3577,19005,3580,19005,363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30" o:spid="_x0000_s1130" style="position:absolute;left:6906;top:1353;height:2340;width:12140;" fillcolor="#FF0000" filled="t" stroked="f" coordorigin="6906,1353" coordsize="12140,2340" path="m19005,3580l18998,3577,18972,3574,19005,3574,19005,358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31" o:spid="_x0000_s1131" style="position:absolute;left:6906;top:1353;height:2340;width:12140;" fillcolor="#FF0000" filled="t" stroked="f" coordorigin="6906,1353" coordsize="12140,2340" path="m6971,3692l6946,3689,6927,3678,6913,3662,6906,3643,6909,3617,6919,3597,6933,3582,6945,3577,6945,3633,7025,3633,7021,3655,7009,3673,6992,3686,6971,3692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32" o:spid="_x0000_s1132" style="position:absolute;left:6906;top:1353;height:2340;width:12140;" fillcolor="#FF0000" filled="t" stroked="f" coordorigin="6906,1353" coordsize="12140,2340" path="m18991,3692l18966,3689,18947,3678,18933,3662,18926,3643,18929,3617,18939,3597,18953,3582,18965,3577,18965,3633,19045,3633,19041,3655,19029,3673,19012,3686,18991,3692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33" o:spid="_x0000_s1133" style="position:absolute;left:6906;top:1353;height:2340;width:12140;" fillcolor="#FF0000" filled="t" stroked="f" coordorigin="6906,1353" coordsize="12140,2340" path="m7025,3633l6985,3633,6985,3580,6999,3585,7014,3599,7023,3617,7025,363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34" o:spid="_x0000_s1134" style="position:absolute;left:6906;top:1353;height:2340;width:12140;" fillcolor="#FF0000" filled="t" stroked="f" coordorigin="6906,1353" coordsize="12140,2340" path="m19045,3633l19005,3633,19005,3580,19019,3585,19034,3599,19043,3617,19045,363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35" o:spid="_x0000_s1135" o:spt="203" style="position:absolute;left:3785;top:4534;height:2180;width:1700;" coordorigin="3785,4534" coordsize="1700,2180">
              <o:lock v:ext="edit" aspectratio="f"/>
              <v:shape id="_x0000_s1136" o:spid="_x0000_s1136" style="position:absolute;left:3785;top:4534;height:2180;width:1700;" fillcolor="#5B9BD4" filled="t" stroked="f" coordorigin="3785,4534" coordsize="1700,2180" path="m3785,4534l5484,4534,5484,6713,3785,6713,3785,4534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37" o:spid="_x0000_s1137" o:spt="203" style="position:absolute;left:7485;top:4533;height:2860;width:1700;" coordorigin="7485,4533" coordsize="1700,2860">
              <o:lock v:ext="edit" aspectratio="f"/>
              <v:shape id="_x0000_s1138" o:spid="_x0000_s1138" style="position:absolute;left:7485;top:4533;height:2860;width:1700;" fillcolor="#5B9BD4" filled="t" stroked="f" coordorigin="7485,4533" coordsize="1700,2860" path="m9185,7393l7485,7373,7485,4533,8045,4533,8045,5373,9185,5373,9185,739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39" o:spid="_x0000_s1139" o:spt="203" style="position:absolute;left:16164;top:3094;height:2180;width:1721;" coordorigin="16164,3094" coordsize="1721,2180">
              <o:lock v:ext="edit" aspectratio="f"/>
              <v:shape id="_x0000_s1140" o:spid="_x0000_s1140" style="position:absolute;left:16164;top:3094;height:2180;width:1721;" fillcolor="#5B9BD4" filled="t" stroked="f" coordorigin="16164,3094" coordsize="1721,2180" path="m16164,3094l17885,3094,17885,5273,16164,5273,16164,3094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41" o:spid="_x0000_s1141" o:spt="203" style="position:absolute;left:17986;top:5352;height:1320;width:1779;" coordorigin="17986,5352" coordsize="1779,1320">
              <o:lock v:ext="edit" aspectratio="f"/>
              <v:shape id="_x0000_s1142" o:spid="_x0000_s1142" style="position:absolute;left:17986;top:5352;height:1320;width:1779;" fillcolor="#5B9BD4" filled="t" stroked="f" coordorigin="17986,5352" coordsize="1779,1320" path="m17986,5352l19764,5352,19764,6672,17986,6672,17986,5352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43" o:spid="_x0000_s1143" o:spt="203" style="position:absolute;left:19865;top:5374;height:2040;width:1740;" coordorigin="19865,5374" coordsize="1740,2040">
              <o:lock v:ext="edit" aspectratio="f"/>
              <v:shape id="_x0000_s1144" o:spid="_x0000_s1144" style="position:absolute;left:19865;top:5374;height:2040;width:1740;" fillcolor="#5B9BD4" filled="t" stroked="f" coordorigin="19865,5374" coordsize="1740,2040" path="m19865,5374l21605,5374,21605,7414,19865,7414,19865,5374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45" o:spid="_x0000_s1145" o:spt="203" style="position:absolute;left:4585;top:6053;height:2820;width:7220;" coordorigin="4585,6053" coordsize="7220,2820">
              <o:lock v:ext="edit" aspectratio="f"/>
              <v:shape id="_x0000_s1146" o:spid="_x0000_s1146" style="position:absolute;left:4585;top:6053;height:2820;width:7220;" fillcolor="#FF0000" filled="t" stroked="f" coordorigin="4585,6053" coordsize="7220,2820" path="m4625,6166l4611,6160,4596,6146,4587,6128,4585,6113,4589,6090,4601,6072,4618,6059,4639,6053,4664,6057,4683,6067,4697,6083,4704,6103,4703,6113,4625,6113,4625,616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47" o:spid="_x0000_s1147" style="position:absolute;left:4585;top:6053;height:2820;width:7220;" fillcolor="#FF0000" filled="t" stroked="f" coordorigin="4585,6053" coordsize="7220,2820" path="m4658,6171l4632,6169,4625,6166,4625,6113,4665,6113,4665,6168,4658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48" o:spid="_x0000_s1148" style="position:absolute;left:4585;top:6053;height:2820;width:7220;" fillcolor="#FF0000" filled="t" stroked="f" coordorigin="4585,6053" coordsize="7220,2820" path="m4665,6168l4665,6113,4703,6113,4701,6128,4691,6149,4677,6163,4665,616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49" o:spid="_x0000_s1149" style="position:absolute;left:4585;top:6053;height:2820;width:7220;" fillcolor="#FF0000" filled="t" stroked="f" coordorigin="4585,6053" coordsize="7220,2820" path="m11805,8873l4625,8873,4625,6166,4632,6169,4658,6171,4665,6171,4665,8833,4645,8833,4665,8853,11805,8853,11805,8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0" o:spid="_x0000_s1150" style="position:absolute;left:4585;top:6053;height:2820;width:7220;" fillcolor="#FF0000" filled="t" stroked="f" coordorigin="4585,6053" coordsize="7220,2820" path="m4665,6171l4658,6171,4665,6168,4665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1" o:spid="_x0000_s1151" style="position:absolute;left:4585;top:6053;height:2820;width:7220;" fillcolor="#FF0000" filled="t" stroked="f" coordorigin="4585,6053" coordsize="7220,2820" path="m4665,8853l4645,8833,4665,8833,466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2" o:spid="_x0000_s1152" style="position:absolute;left:4585;top:6053;height:2820;width:7220;" fillcolor="#FF0000" filled="t" stroked="f" coordorigin="4585,6053" coordsize="7220,2820" path="m11805,8853l4665,8853,4665,8833,11805,8833,1180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53" o:spid="_x0000_s1153" o:spt="203" style="position:absolute;left:8245;top:6053;height:2820;width:7220;" coordorigin="8245,6053" coordsize="7220,2820">
              <o:lock v:ext="edit" aspectratio="f"/>
              <v:shape id="_x0000_s1154" o:spid="_x0000_s1154" style="position:absolute;left:8245;top:6053;height:2820;width:7220;" fillcolor="#FF0000" filled="t" stroked="f" coordorigin="8245,6053" coordsize="7220,2820" path="m8285,6166l8271,6160,8256,6146,8247,6128,8245,6113,8249,6090,8261,6072,8278,6059,8299,6053,8324,6057,8343,6067,8357,6083,8364,6103,8363,6113,8285,6113,8285,616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5" o:spid="_x0000_s1155" style="position:absolute;left:8245;top:6053;height:2820;width:7220;" fillcolor="#FF0000" filled="t" stroked="f" coordorigin="8245,6053" coordsize="7220,2820" path="m8318,6171l8292,6169,8285,6166,8285,6113,8325,6113,8325,6168,8318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6" o:spid="_x0000_s1156" style="position:absolute;left:8245;top:6053;height:2820;width:7220;" fillcolor="#FF0000" filled="t" stroked="f" coordorigin="8245,6053" coordsize="7220,2820" path="m8325,6168l8325,6113,8363,6113,8361,6128,8351,6149,8337,6163,8325,616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7" o:spid="_x0000_s1157" style="position:absolute;left:8245;top:6053;height:2820;width:7220;" fillcolor="#FF0000" filled="t" stroked="f" coordorigin="8245,6053" coordsize="7220,2820" path="m15465,8873l8285,8873,8285,6166,8292,6169,8318,6171,8325,6171,8325,8833,8305,8833,8325,8853,15465,8853,15465,8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8" o:spid="_x0000_s1158" style="position:absolute;left:8245;top:6053;height:2820;width:7220;" fillcolor="#FF0000" filled="t" stroked="f" coordorigin="8245,6053" coordsize="7220,2820" path="m8325,6171l8318,6171,8325,6168,8325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59" o:spid="_x0000_s1159" style="position:absolute;left:8245;top:6053;height:2820;width:7220;" fillcolor="#FF0000" filled="t" stroked="f" coordorigin="8245,6053" coordsize="7220,2820" path="m8325,8853l8305,8833,8325,8833,832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0" o:spid="_x0000_s1160" style="position:absolute;left:8245;top:6053;height:2820;width:7220;" fillcolor="#FF0000" filled="t" stroked="f" coordorigin="8245,6053" coordsize="7220,2820" path="m15465,8853l8325,8853,8325,8833,15465,8833,1546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61" o:spid="_x0000_s1161" o:spt="203" style="position:absolute;left:12747;top:6053;height:2820;width:8058;" coordorigin="12747,6053" coordsize="8058,2820">
              <o:lock v:ext="edit" aspectratio="f"/>
              <v:shape id="_x0000_s1162" o:spid="_x0000_s1162" style="position:absolute;left:12747;top:6053;height:2820;width:8058;" fillcolor="#FF0000" filled="t" stroked="f" coordorigin="12747,6053" coordsize="8058,2820" path="m20725,6168l20713,6163,20699,6149,20689,6128,20686,6103,20693,6083,20707,6067,20726,6057,20751,6053,20772,6059,20789,6072,20801,6090,20805,6113,20725,6113,20725,616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3" o:spid="_x0000_s1163" style="position:absolute;left:12747;top:6053;height:2820;width:8058;" fillcolor="#FF0000" filled="t" stroked="f" coordorigin="12747,6053" coordsize="8058,2820" path="m20732,6171l20725,6168,20725,6113,20765,6113,20765,6166,20758,6169,20732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4" o:spid="_x0000_s1164" style="position:absolute;left:12747;top:6053;height:2820;width:8058;" fillcolor="#FF0000" filled="t" stroked="f" coordorigin="12747,6053" coordsize="8058,2820" path="m20765,6166l20765,6113,20805,6113,20803,6128,20794,6146,20779,6160,20765,616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5" o:spid="_x0000_s1165" style="position:absolute;left:12747;top:6053;height:2820;width:8058;" fillcolor="#FF0000" filled="t" stroked="f" coordorigin="12747,6053" coordsize="8058,2820" path="m20765,6171l20732,6171,20758,6169,20765,6166,20765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6" o:spid="_x0000_s1166" style="position:absolute;left:12747;top:6053;height:2820;width:8058;" fillcolor="#FF0000" filled="t" stroked="f" coordorigin="12747,6053" coordsize="8058,2820" path="m20725,8853l20725,6168,20732,6171,20765,6171,20765,8833,20745,8833,2072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7" o:spid="_x0000_s1167" style="position:absolute;left:12747;top:6053;height:2820;width:8058;" fillcolor="#FF0000" filled="t" stroked="f" coordorigin="12747,6053" coordsize="8058,2820" path="m20765,8873l12747,8873,12747,8833,20725,8833,20725,8853,20765,8853,20765,8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8" o:spid="_x0000_s1168" style="position:absolute;left:12747;top:6053;height:2820;width:8058;" fillcolor="#FF0000" filled="t" stroked="f" coordorigin="12747,6053" coordsize="8058,2820" path="m20765,8853l20725,8853,20745,8833,20765,8833,2076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69" o:spid="_x0000_s1169" o:spt="203" style="position:absolute;left:10887;top:6053;height:2820;width:8058;" coordorigin="10887,6053" coordsize="8058,2820">
              <o:lock v:ext="edit" aspectratio="f"/>
              <v:shape id="_x0000_s1170" o:spid="_x0000_s1170" style="position:absolute;left:10887;top:6053;height:2820;width:8058;" fillcolor="#FF0000" filled="t" stroked="f" coordorigin="10887,6053" coordsize="8058,2820" path="m18865,6168l18853,6163,18839,6149,18829,6128,18826,6103,18833,6083,18847,6067,18866,6057,18891,6053,18912,6059,18929,6072,18941,6090,18945,6113,18865,6113,18865,616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1" o:spid="_x0000_s1171" style="position:absolute;left:10887;top:6053;height:2820;width:8058;" fillcolor="#FF0000" filled="t" stroked="f" coordorigin="10887,6053" coordsize="8058,2820" path="m18872,6171l18865,6168,18865,6113,18905,6113,18905,6166,18898,6169,18872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2" o:spid="_x0000_s1172" style="position:absolute;left:10887;top:6053;height:2820;width:8058;" fillcolor="#FF0000" filled="t" stroked="f" coordorigin="10887,6053" coordsize="8058,2820" path="m18905,6166l18905,6113,18945,6113,18943,6128,18934,6146,18919,6160,18905,616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3" o:spid="_x0000_s1173" style="position:absolute;left:10887;top:6053;height:2820;width:8058;" fillcolor="#FF0000" filled="t" stroked="f" coordorigin="10887,6053" coordsize="8058,2820" path="m18905,6171l18872,6171,18898,6169,18905,6166,18905,61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4" o:spid="_x0000_s1174" style="position:absolute;left:10887;top:6053;height:2820;width:8058;" fillcolor="#FF0000" filled="t" stroked="f" coordorigin="10887,6053" coordsize="8058,2820" path="m18865,8853l18865,6168,18872,6171,18905,6171,18905,8833,18885,8833,1886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5" o:spid="_x0000_s1175" style="position:absolute;left:10887;top:6053;height:2820;width:8058;" fillcolor="#FF0000" filled="t" stroked="f" coordorigin="10887,6053" coordsize="8058,2820" path="m18905,8873l10887,8873,10887,8833,18865,8833,18865,8853,18905,8853,18905,8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6" o:spid="_x0000_s1176" style="position:absolute;left:10887;top:6053;height:2820;width:8058;" fillcolor="#FF0000" filled="t" stroked="f" coordorigin="10887,6053" coordsize="8058,2820" path="m18905,8853l18865,8853,18885,8833,18905,8833,1890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77" o:spid="_x0000_s1177" o:spt="203" style="position:absolute;left:8987;top:4473;height:4400;width:8058;" coordorigin="8987,4473" coordsize="8058,4400">
              <o:lock v:ext="edit" aspectratio="f"/>
              <v:shape id="_x0000_s1178" o:spid="_x0000_s1178" style="position:absolute;left:8987;top:4473;height:4400;width:8058;" fillcolor="#FF0000" filled="t" stroked="f" coordorigin="8987,4473" coordsize="8058,4400" path="m16965,4588l16953,4583,16939,4569,16929,4548,16926,4523,16933,4503,16947,4487,16966,4477,16991,4473,17012,4479,17029,4492,17041,4510,17045,4533,16965,4533,16965,458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9" o:spid="_x0000_s1179" style="position:absolute;left:8987;top:4473;height:4400;width:8058;" fillcolor="#FF0000" filled="t" stroked="f" coordorigin="8987,4473" coordsize="8058,4400" path="m16972,4591l16965,4588,16965,4533,17005,4533,17005,4586,16998,4589,16972,459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0" o:spid="_x0000_s1180" style="position:absolute;left:8987;top:4473;height:4400;width:8058;" fillcolor="#FF0000" filled="t" stroked="f" coordorigin="8987,4473" coordsize="8058,4400" path="m17005,4586l17005,4533,17045,4533,17043,4548,17034,4566,17019,4580,17005,458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1" o:spid="_x0000_s1181" style="position:absolute;left:8987;top:4473;height:4400;width:8058;" fillcolor="#FF0000" filled="t" stroked="f" coordorigin="8987,4473" coordsize="8058,4400" path="m17005,4591l16972,4591,16998,4589,17005,4586,17005,459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2" o:spid="_x0000_s1182" style="position:absolute;left:8987;top:4473;height:4400;width:8058;" fillcolor="#FF0000" filled="t" stroked="f" coordorigin="8987,4473" coordsize="8058,4400" path="m16965,8853l16965,4588,16972,4591,17005,4591,17005,8833,16985,8833,1696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3" o:spid="_x0000_s1183" style="position:absolute;left:8987;top:4473;height:4400;width:8058;" fillcolor="#FF0000" filled="t" stroked="f" coordorigin="8987,4473" coordsize="8058,4400" path="m17005,8873l8987,8873,8987,8833,16965,8833,16965,8853,17005,8853,17005,8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4" o:spid="_x0000_s1184" style="position:absolute;left:8987;top:4473;height:4400;width:8058;" fillcolor="#FF0000" filled="t" stroked="f" coordorigin="8987,4473" coordsize="8058,4400" path="m17005,8853l16965,8853,16985,8833,17005,8833,17005,8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  <w:r>
        <w:t>合理的公区设计，使面积利用率最大化，不会出现 繁杂狭长的走道，更多的空间用在客厅、起居室等 功能上。</w:t>
      </w: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8" w:line="240" w:lineRule="auto"/>
        <w:rPr>
          <w:rFonts w:ascii="等线" w:hAnsi="等线" w:eastAsia="等线" w:cs="等线"/>
          <w:sz w:val="16"/>
          <w:szCs w:val="16"/>
        </w:rPr>
      </w:pPr>
    </w:p>
    <w:p>
      <w:pPr>
        <w:spacing w:before="34" w:line="432" w:lineRule="exact"/>
        <w:ind w:left="10594" w:right="8196" w:firstLine="0"/>
        <w:jc w:val="left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卧室及书房全部朝南， 拥有良好的采光和通风， 创造和谐、舒适、宜居 的环境。</w:t>
      </w:r>
    </w:p>
    <w:p>
      <w:pPr>
        <w:spacing w:after="0" w:line="432" w:lineRule="exact"/>
        <w:jc w:val="left"/>
        <w:rPr>
          <w:rFonts w:ascii="等线" w:hAnsi="等线" w:eastAsia="等线" w:cs="等线"/>
          <w:sz w:val="36"/>
          <w:szCs w:val="36"/>
        </w:rPr>
        <w:sectPr>
          <w:pgSz w:w="23810" w:h="16840" w:orient="landscape"/>
          <w:pgMar w:top="260" w:right="0" w:bottom="0" w:left="0" w:header="720" w:footer="720" w:gutter="0"/>
          <w:cols w:space="720" w:num="1"/>
        </w:sectPr>
      </w:pPr>
    </w:p>
    <w:p>
      <w:pPr>
        <w:tabs>
          <w:tab w:val="left" w:pos="18394"/>
        </w:tabs>
        <w:spacing w:before="0" w:line="521" w:lineRule="exact"/>
        <w:ind w:left="29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group id="_x0000_s1185" o:spid="_x0000_s1185" o:spt="203" style="position:absolute;left:0pt;margin-left:0pt;margin-top:31.15pt;height:0.1pt;width:1042.9pt;mso-position-horizontal-relative:page;z-index:251659264;mso-width-relative:page;mso-height-relative:page;" coordorigin="0,623" coordsize="20858,2">
            <o:lock v:ext="edit"/>
            <v:shape id="_x0000_s1186" o:spid="_x0000_s1186" style="position:absolute;left:0;top:623;height:2;width:20858;" filled="f" stroked="t" coordorigin="0,623" coordsize="20858,0" path="m0,623l20857,623e">
              <v:path arrowok="t"/>
              <v:fill on="f" focussize="0,0"/>
              <v:stroke weight="2pt" color="#80B0BA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>立面分析</w:t>
      </w:r>
      <w:r>
        <w:rPr>
          <w:rFonts w:ascii="微软雅黑" w:hAnsi="微软雅黑" w:eastAsia="微软雅黑" w:cs="微软雅黑"/>
          <w:b/>
          <w:bCs/>
          <w:color w:val="006FC0"/>
          <w:spacing w:val="-1"/>
          <w:position w:val="2"/>
          <w:sz w:val="40"/>
          <w:szCs w:val="40"/>
        </w:rPr>
        <w:tab/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15" w:line="240" w:lineRule="auto"/>
        <w:rPr>
          <w:rFonts w:ascii="微软雅黑" w:hAnsi="微软雅黑" w:eastAsia="微软雅黑" w:cs="微软雅黑"/>
          <w:b/>
          <w:bCs/>
          <w:sz w:val="25"/>
          <w:szCs w:val="25"/>
        </w:rPr>
      </w:pPr>
    </w:p>
    <w:p>
      <w:pPr>
        <w:spacing w:after="0" w:line="240" w:lineRule="auto"/>
        <w:rPr>
          <w:rFonts w:ascii="微软雅黑" w:hAnsi="微软雅黑" w:eastAsia="微软雅黑" w:cs="微软雅黑"/>
          <w:sz w:val="25"/>
          <w:szCs w:val="25"/>
        </w:rPr>
        <w:sectPr>
          <w:pgSz w:w="23810" w:h="16840" w:orient="landscape"/>
          <w:pgMar w:top="260" w:right="280" w:bottom="280" w:left="0" w:header="720" w:footer="720" w:gutter="0"/>
          <w:cols w:space="720" w:num="1"/>
        </w:sectPr>
      </w:pPr>
    </w:p>
    <w:p>
      <w:pPr>
        <w:spacing w:before="16" w:line="240" w:lineRule="auto"/>
        <w:rPr>
          <w:rFonts w:ascii="微软雅黑" w:hAnsi="微软雅黑" w:eastAsia="微软雅黑" w:cs="微软雅黑"/>
          <w:b/>
          <w:bCs/>
          <w:sz w:val="47"/>
          <w:szCs w:val="47"/>
        </w:rPr>
      </w:pPr>
      <w:r>
        <w:pict>
          <v:shape id="_x0000_s1187" o:spid="_x0000_s1187" o:spt="202" type="#_x0000_t202" style="position:absolute;left:0pt;margin-left:842.4pt;margin-top:777.95pt;height:62.3pt;width:348.1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9" w:line="240" w:lineRule="auto"/>
                    <w:rPr>
                      <w:rFonts w:ascii="等线" w:hAnsi="等线" w:eastAsia="等线" w:cs="等线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left="234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188" o:spid="_x0000_s1188" o:spt="203" style="position:absolute;left:0pt;margin-left:0pt;margin-top:88.55pt;height:751.7pt;width:1190.65pt;mso-position-horizontal-relative:page;mso-position-vertical-relative:page;z-index:-251655168;mso-width-relative:page;mso-height-relative:page;" coordorigin="0,1771" coordsize="23813,15034">
            <o:lock v:ext="edit" aspectratio="f"/>
            <v:shape id="_x0000_s1189" o:spid="_x0000_s1189" o:spt="75" alt="" type="#_x0000_t75" style="position:absolute;left:0;top:1771;height:13759;width:23618;" filled="f" o:preferrelative="t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group id="_x0000_s1190" o:spid="_x0000_s1190" o:spt="203" style="position:absolute;left:16848;top:15559;height:1246;width:6962;" coordorigin="16848,15559" coordsize="6962,1246">
              <o:lock v:ext="edit" aspectratio="f"/>
              <v:shape id="_x0000_s1191" o:spid="_x0000_s1191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92" o:spid="_x0000_s1192" o:spt="203" style="position:absolute;left:0;top:14292;height:159;width:23810;" coordorigin="0,14292" coordsize="23810,159">
              <o:lock v:ext="edit" aspectratio="f"/>
              <v:shape id="_x0000_s1193" o:spid="_x0000_s1193" style="position:absolute;left:0;top:14292;height:159;width:23810;" fillcolor="#000000" filled="t" stroked="f" coordorigin="0,14292" coordsize="23810,159" path="m0,14292l23810,14292,23810,14450,0,14450,0,14292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94" o:spid="_x0000_s1194" o:spt="203" style="position:absolute;left:7634;top:2938;height:3938;width:5587;" coordorigin="7634,2938" coordsize="5587,3938">
              <o:lock v:ext="edit" aspectratio="f"/>
              <v:shape id="_x0000_s1195" o:spid="_x0000_s1195" style="position:absolute;left:7634;top:2938;height:3938;width:5587;" fillcolor="#FF0000" filled="t" stroked="f" coordorigin="7634,2938" coordsize="5587,3938" path="m7673,6760l7673,2938,13220,2938,13220,2958,7713,2958,7693,2978,7713,2978,7713,6757,7680,6757,7673,676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96" o:spid="_x0000_s1196" style="position:absolute;left:7634;top:2938;height:3938;width:5587;" fillcolor="#FF0000" filled="t" stroked="f" coordorigin="7634,2938" coordsize="5587,3938" path="m7713,2978l7693,2978,7713,2958,7713,297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97" o:spid="_x0000_s1197" style="position:absolute;left:7634;top:2938;height:3938;width:5587;" fillcolor="#FF0000" filled="t" stroked="f" coordorigin="7634,2938" coordsize="5587,3938" path="m13220,2978l7713,2978,7713,2958,13220,2958,13220,297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98" o:spid="_x0000_s1198" style="position:absolute;left:7634;top:2938;height:3938;width:5587;" fillcolor="#FF0000" filled="t" stroked="f" coordorigin="7634,2938" coordsize="5587,3938" path="m7713,6816l7673,6816,7673,6760,7680,6757,7706,6760,7713,6763,7713,681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99" o:spid="_x0000_s1199" style="position:absolute;left:7634;top:2938;height:3938;width:5587;" fillcolor="#FF0000" filled="t" stroked="f" coordorigin="7634,2938" coordsize="5587,3938" path="m7713,6763l7706,6760,7680,6757,7713,6757,7713,676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0" o:spid="_x0000_s1200" style="position:absolute;left:7634;top:2938;height:3938;width:5587;" fillcolor="#FF0000" filled="t" stroked="f" coordorigin="7634,2938" coordsize="5587,3938" path="m7699,6876l7674,6872,7655,6862,7641,6846,7634,6826,7637,6800,7647,6780,7661,6766,7673,6760,7673,6816,7753,6816,7749,6838,7737,6857,7720,6870,7699,687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1" o:spid="_x0000_s1201" style="position:absolute;left:7634;top:2938;height:3938;width:5587;" fillcolor="#FF0000" filled="t" stroked="f" coordorigin="7634,2938" coordsize="5587,3938" path="m7753,6816l7713,6816,7713,6763,7727,6769,7742,6783,7751,6800,7753,6816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02" o:spid="_x0000_s1202" o:spt="203" style="position:absolute;left:14301;top:1890;height:6149;width:5587;" coordorigin="14301,1890" coordsize="5587,6149">
              <o:lock v:ext="edit" aspectratio="f"/>
              <v:shape id="_x0000_s1203" o:spid="_x0000_s1203" style="position:absolute;left:14301;top:1890;height:6149;width:5587;" fillcolor="#FF0000" filled="t" stroked="f" coordorigin="14301,1890" coordsize="5587,6149" path="m14340,7923l14340,1890,19887,1890,19887,1910,14380,1910,14360,1930,14380,1930,14380,7920,14347,7920,14340,792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4" o:spid="_x0000_s1204" style="position:absolute;left:14301;top:1890;height:6149;width:5587;" fillcolor="#FF0000" filled="t" stroked="f" coordorigin="14301,1890" coordsize="5587,6149" path="m14380,1930l14360,1930,14380,1910,14380,193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5" o:spid="_x0000_s1205" style="position:absolute;left:14301;top:1890;height:6149;width:5587;" fillcolor="#FF0000" filled="t" stroked="f" coordorigin="14301,1890" coordsize="5587,6149" path="m19887,1930l14380,1930,14380,1910,19887,1910,19887,193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6" o:spid="_x0000_s1206" style="position:absolute;left:14301;top:1890;height:6149;width:5587;" fillcolor="#FF0000" filled="t" stroked="f" coordorigin="14301,1890" coordsize="5587,6149" path="m14380,7979l14340,7979,14340,7923,14347,7920,14373,7923,14380,7926,14380,7979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7" o:spid="_x0000_s1207" style="position:absolute;left:14301;top:1890;height:6149;width:5587;" fillcolor="#FF0000" filled="t" stroked="f" coordorigin="14301,1890" coordsize="5587,6149" path="m14380,7926l14373,7923,14347,7920,14380,7920,14380,792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8" o:spid="_x0000_s1208" style="position:absolute;left:14301;top:1890;height:6149;width:5587;" fillcolor="#FF0000" filled="t" stroked="f" coordorigin="14301,1890" coordsize="5587,6149" path="m14366,8039l14341,8035,14322,8025,14308,8009,14301,7989,14304,7963,14314,7943,14328,7929,14340,7923,14340,7979,14420,7979,14416,8001,14404,8020,14387,8033,14366,8039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9" o:spid="_x0000_s1209" style="position:absolute;left:14301;top:1890;height:6149;width:5587;" fillcolor="#FF0000" filled="t" stroked="f" coordorigin="14301,1890" coordsize="5587,6149" path="m14420,7979l14380,7979,14380,7926,14394,7932,14409,7946,14418,7963,14420,7979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10" o:spid="_x0000_s1210" o:spt="203" style="position:absolute;left:2158;top:2938;height:6789;width:4393;" coordorigin="2158,2938" coordsize="4393,6789">
              <o:lock v:ext="edit" aspectratio="f"/>
              <v:shape id="_x0000_s1211" o:spid="_x0000_s1211" style="position:absolute;left:2158;top:2938;height:6789;width:4393;" fillcolor="#FF0000" filled="t" stroked="f" coordorigin="2158,2938" coordsize="4393,6789" path="m6471,2978l2158,2978,2158,2938,6511,2938,6511,2958,6471,2958,6471,297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12" o:spid="_x0000_s1212" style="position:absolute;left:2158;top:2938;height:6789;width:4393;" fillcolor="#FF0000" filled="t" stroked="f" coordorigin="2158,2938" coordsize="4393,6789" path="m6471,9614l6471,2958,6491,2978,6511,2978,6511,9608,6504,9608,6478,9611,6471,961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13" o:spid="_x0000_s1213" style="position:absolute;left:2158;top:2938;height:6789;width:4393;" fillcolor="#FF0000" filled="t" stroked="f" coordorigin="2158,2938" coordsize="4393,6789" path="m6511,2978l6491,2978,6471,2958,6511,2958,6511,297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14" o:spid="_x0000_s1214" style="position:absolute;left:2158;top:2938;height:6789;width:4393;" fillcolor="#FF0000" filled="t" stroked="f" coordorigin="2158,2938" coordsize="4393,6789" path="m6511,9667l6471,9667,6471,9614,6478,9611,6504,9608,6511,9611,6511,966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15" o:spid="_x0000_s1215" style="position:absolute;left:2158;top:2938;height:6789;width:4393;" fillcolor="#FF0000" filled="t" stroked="f" coordorigin="2158,2938" coordsize="4393,6789" path="m6511,9611l6504,9608,6511,9608,6511,961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16" o:spid="_x0000_s1216" style="position:absolute;left:2158;top:2938;height:6789;width:4393;" fillcolor="#FF0000" filled="t" stroked="f" coordorigin="2158,2938" coordsize="4393,6789" path="m6549,9667l6511,9667,6511,9611,6523,9617,6537,9631,6547,9651,6549,966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17" o:spid="_x0000_s1217" style="position:absolute;left:2158;top:2938;height:6789;width:4393;" fillcolor="#FF0000" filled="t" stroked="f" coordorigin="2158,2938" coordsize="4393,6789" path="m6485,9727l6464,9721,6447,9708,6435,9689,6431,9667,6433,9651,6442,9634,6457,9620,6471,9614,6471,9667,6549,9667,6550,9677,6543,9697,6529,9713,6510,9723,6485,9727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18" o:spid="_x0000_s1218" o:spt="203" style="position:absolute;left:15313;top:3026;height:5392;width:5587;" coordorigin="15313,3026" coordsize="5587,5392">
              <o:lock v:ext="edit" aspectratio="f"/>
              <v:shape id="_x0000_s1219" o:spid="_x0000_s1219" style="position:absolute;left:15313;top:3026;height:5392;width:5587;" fillcolor="#FF0000" filled="t" stroked="f" coordorigin="15313,3026" coordsize="5587,5392" path="m15352,8302l15352,3026,20899,3026,20899,3046,15392,3046,15372,3066,15392,3066,15392,8299,15359,8299,15352,8302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20" o:spid="_x0000_s1220" style="position:absolute;left:15313;top:3026;height:5392;width:5587;" fillcolor="#FF0000" filled="t" stroked="f" coordorigin="15313,3026" coordsize="5587,5392" path="m15392,3066l15372,3066,15392,3046,15392,306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21" o:spid="_x0000_s1221" style="position:absolute;left:15313;top:3026;height:5392;width:5587;" fillcolor="#FF0000" filled="t" stroked="f" coordorigin="15313,3026" coordsize="5587,5392" path="m20899,3066l15392,3066,15392,3046,20899,3046,20899,306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22" o:spid="_x0000_s1222" style="position:absolute;left:15313;top:3026;height:5392;width:5587;" fillcolor="#FF0000" filled="t" stroked="f" coordorigin="15313,3026" coordsize="5587,5392" path="m15392,8358l15352,8358,15352,8302,15359,8299,15385,8302,15392,8305,15392,835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23" o:spid="_x0000_s1223" style="position:absolute;left:15313;top:3026;height:5392;width:5587;" fillcolor="#FF0000" filled="t" stroked="f" coordorigin="15313,3026" coordsize="5587,5392" path="m15392,8305l15385,8302,15359,8299,15392,8299,15392,8305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24" o:spid="_x0000_s1224" style="position:absolute;left:15313;top:3026;height:5392;width:5587;" fillcolor="#FF0000" filled="t" stroked="f" coordorigin="15313,3026" coordsize="5587,5392" path="m15378,8418l15353,8414,15334,8404,15320,8388,15313,8368,15316,8342,15326,8322,15340,8308,15352,8302,15352,8358,15432,8358,15428,8380,15416,8399,15399,8412,15378,841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25" o:spid="_x0000_s1225" style="position:absolute;left:15313;top:3026;height:5392;width:5587;" fillcolor="#FF0000" filled="t" stroked="f" coordorigin="15313,3026" coordsize="5587,5392" path="m15432,8358l15392,8358,15392,8305,15406,8311,15421,8325,15430,8342,15432,8358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5"/>
        <w:spacing w:line="432" w:lineRule="exact"/>
        <w:ind w:left="1879" w:right="0"/>
        <w:jc w:val="left"/>
      </w:pPr>
      <w:r>
        <w:t>黑色哑光金属栏杆，与整体 建筑造型和色彩和谐统一。</w:t>
      </w:r>
    </w:p>
    <w:p>
      <w:pPr>
        <w:spacing w:before="0" w:line="240" w:lineRule="auto"/>
        <w:rPr>
          <w:rFonts w:ascii="等线" w:hAnsi="等线" w:eastAsia="等线" w:cs="等线"/>
          <w:sz w:val="36"/>
          <w:szCs w:val="36"/>
        </w:rPr>
      </w:pPr>
      <w:r>
        <w:br w:type="column"/>
      </w:r>
    </w:p>
    <w:p>
      <w:pPr>
        <w:spacing w:before="9" w:line="240" w:lineRule="auto"/>
        <w:rPr>
          <w:rFonts w:ascii="等线" w:hAnsi="等线" w:eastAsia="等线" w:cs="等线"/>
          <w:sz w:val="24"/>
          <w:szCs w:val="24"/>
        </w:rPr>
      </w:pPr>
    </w:p>
    <w:p>
      <w:pPr>
        <w:spacing w:before="0" w:line="432" w:lineRule="exact"/>
        <w:ind w:left="1597" w:right="0" w:firstLine="0"/>
        <w:jc w:val="left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传统多坡屋面搭配黑色小瓦，该元 素与泰州地区传统住宅不失协调。</w:t>
      </w:r>
    </w:p>
    <w:p>
      <w:pPr>
        <w:spacing w:before="0" w:line="463" w:lineRule="exact"/>
        <w:ind w:left="2013" w:right="0" w:hanging="1013"/>
        <w:jc w:val="left"/>
        <w:rPr>
          <w:rFonts w:ascii="等线" w:hAnsi="等线" w:eastAsia="等线" w:cs="等线"/>
          <w:sz w:val="36"/>
          <w:szCs w:val="36"/>
        </w:rPr>
      </w:pPr>
      <w:r>
        <w:br w:type="column"/>
      </w:r>
      <w:r>
        <w:rPr>
          <w:rFonts w:ascii="等线" w:hAnsi="等线" w:eastAsia="等线" w:cs="等线"/>
          <w:sz w:val="36"/>
          <w:szCs w:val="36"/>
        </w:rPr>
        <w:t>米色仿石涂料，墙面装饰简洁淡雅。</w:t>
      </w:r>
    </w:p>
    <w:p>
      <w:pPr>
        <w:spacing w:before="9" w:line="240" w:lineRule="auto"/>
        <w:rPr>
          <w:rFonts w:ascii="等线" w:hAnsi="等线" w:eastAsia="等线" w:cs="等线"/>
          <w:sz w:val="33"/>
          <w:szCs w:val="33"/>
        </w:rPr>
      </w:pPr>
    </w:p>
    <w:p>
      <w:pPr>
        <w:spacing w:before="0" w:line="432" w:lineRule="exact"/>
        <w:ind w:left="2013" w:right="0" w:firstLine="0"/>
        <w:jc w:val="left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深咖啡色金属窗框，搭配简单窗套 及窗花，使立面具有韵律感。</w:t>
      </w:r>
    </w:p>
    <w:p>
      <w:pPr>
        <w:spacing w:after="0" w:line="432" w:lineRule="exact"/>
        <w:jc w:val="left"/>
        <w:rPr>
          <w:rFonts w:ascii="等线" w:hAnsi="等线" w:eastAsia="等线" w:cs="等线"/>
          <w:sz w:val="36"/>
          <w:szCs w:val="36"/>
        </w:rPr>
        <w:sectPr>
          <w:type w:val="continuous"/>
          <w:pgSz w:w="23810" w:h="16840" w:orient="landscape"/>
          <w:pgMar w:top="1580" w:right="280" w:bottom="280" w:left="0" w:header="720" w:footer="720" w:gutter="0"/>
          <w:cols w:equalWidth="0" w:num="3">
            <w:col w:w="6200" w:space="40"/>
            <w:col w:w="6999" w:space="40"/>
            <w:col w:w="10251"/>
          </w:cols>
        </w:sectPr>
      </w:pPr>
    </w:p>
    <w:p>
      <w:pPr>
        <w:pStyle w:val="4"/>
        <w:tabs>
          <w:tab w:val="left" w:pos="18214"/>
        </w:tabs>
        <w:spacing w:line="521" w:lineRule="exact"/>
        <w:ind w:right="0"/>
        <w:jc w:val="left"/>
        <w:rPr>
          <w:b w:val="0"/>
          <w:bCs w:val="0"/>
        </w:rPr>
      </w:pPr>
      <w:r>
        <w:pict>
          <v:shape id="_x0000_s1226" o:spid="_x0000_s1226" o:spt="202" type="#_x0000_t202" style="position:absolute;left:0pt;margin-left:0pt;margin-top:1.15pt;height:840.65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4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7"/>
                      <w:szCs w:val="27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27" o:spid="_x0000_s1227" o:spt="203" style="position:absolute;left:0pt;margin-left:-1pt;margin-top:1.15pt;height:840.65pt;width:1191.55pt;mso-position-horizontal-relative:page;mso-position-vertical-relative:page;z-index:-251655168;mso-width-relative:page;mso-height-relative:page;" coordorigin="-20,24" coordsize="23831,16813">
            <o:lock v:ext="edit" aspectratio="f"/>
            <v:shape id="_x0000_s1228" o:spid="_x0000_s1228" o:spt="75" alt="" type="#_x0000_t75" style="position:absolute;left:0;top:24;height:16813;width:23810;" filled="f" o:preferrelative="t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group id="_x0000_s1229" o:spid="_x0000_s1229" o:spt="203" style="position:absolute;left:16848;top:15559;height:1246;width:6962;" coordorigin="16848,15559" coordsize="6962,1246">
              <o:lock v:ext="edit" aspectratio="f"/>
              <v:shape id="_x0000_s1230" o:spid="_x0000_s1230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31" o:spid="_x0000_s1231" o:spt="203" style="position:absolute;left:0;top:900;height:2;width:20858;" coordorigin="0,900" coordsize="20858,2">
              <o:lock v:ext="edit" aspectratio="f"/>
              <v:shape id="_x0000_s1232" o:spid="_x0000_s1232" style="position:absolute;left:0;top:900;height:2;width:20858;" filled="f" stroked="t" coordorigin="0,900" coordsize="20858,0" path="m0,900l20857,900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</v:group>
        </w:pict>
      </w:r>
      <w:r>
        <w:rPr>
          <w:color w:val="006FC0"/>
          <w:spacing w:val="-1"/>
          <w:position w:val="2"/>
          <w:sz w:val="40"/>
          <w:szCs w:val="40"/>
        </w:rPr>
        <w:t>技术图纸</w:t>
      </w:r>
      <w:r>
        <w:rPr>
          <w:color w:val="006FC0"/>
          <w:spacing w:val="-1"/>
          <w:position w:val="2"/>
          <w:sz w:val="40"/>
          <w:szCs w:val="40"/>
        </w:rPr>
        <w:tab/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after="0" w:line="521" w:lineRule="exact"/>
        <w:jc w:val="left"/>
        <w:sectPr>
          <w:pgSz w:w="23810" w:h="16840" w:orient="landscape"/>
          <w:pgMar w:top="260" w:right="280" w:bottom="280" w:left="180" w:header="720" w:footer="720" w:gutter="0"/>
          <w:cols w:space="720" w:num="1"/>
        </w:sectPr>
      </w:pPr>
    </w:p>
    <w:p>
      <w:pPr>
        <w:pStyle w:val="4"/>
        <w:tabs>
          <w:tab w:val="left" w:pos="18214"/>
        </w:tabs>
        <w:spacing w:line="521" w:lineRule="exact"/>
        <w:ind w:right="0"/>
        <w:jc w:val="left"/>
        <w:rPr>
          <w:b w:val="0"/>
          <w:bCs w:val="0"/>
        </w:rPr>
      </w:pPr>
      <w:r>
        <w:pict>
          <v:shape id="_x0000_s1233" o:spid="_x0000_s1233" o:spt="202" type="#_x0000_t202" style="position:absolute;left:0pt;margin-left:0pt;margin-top:0.1pt;height:841.7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34" o:spid="_x0000_s1234" o:spt="203" style="position:absolute;left:0pt;margin-left:-1pt;margin-top:0.1pt;height:841.7pt;width:1191.55pt;mso-position-horizontal-relative:page;mso-position-vertical-relative:page;z-index:-251655168;mso-width-relative:page;mso-height-relative:page;" coordorigin="-20,2" coordsize="23831,16834">
            <o:lock v:ext="edit" aspectratio="f"/>
            <v:shape id="_x0000_s1235" o:spid="_x0000_s1235" o:spt="75" alt="" type="#_x0000_t75" style="position:absolute;left:0;top:2;height:16834;width:23810;" filled="f" o:preferrelative="t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group id="_x0000_s1236" o:spid="_x0000_s1236" o:spt="203" style="position:absolute;left:16848;top:15559;height:1246;width:6962;" coordorigin="16848,15559" coordsize="6962,1246">
              <o:lock v:ext="edit" aspectratio="f"/>
              <v:shape id="_x0000_s1237" o:spid="_x0000_s1237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38" o:spid="_x0000_s1238" o:spt="203" style="position:absolute;left:0;top:900;height:2;width:20858;" coordorigin="0,900" coordsize="20858,2">
              <o:lock v:ext="edit" aspectratio="f"/>
              <v:shape id="_x0000_s1239" o:spid="_x0000_s1239" style="position:absolute;left:0;top:900;height:2;width:20858;" filled="f" stroked="t" coordorigin="0,900" coordsize="20858,0" path="m0,900l20857,900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</v:group>
        </w:pict>
      </w:r>
      <w:r>
        <w:rPr>
          <w:color w:val="006FC0"/>
          <w:spacing w:val="-1"/>
          <w:position w:val="2"/>
          <w:sz w:val="40"/>
          <w:szCs w:val="40"/>
        </w:rPr>
        <w:t>技术图纸</w:t>
      </w:r>
      <w:r>
        <w:rPr>
          <w:color w:val="006FC0"/>
          <w:spacing w:val="-1"/>
          <w:position w:val="2"/>
          <w:sz w:val="40"/>
          <w:szCs w:val="40"/>
        </w:rPr>
        <w:tab/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after="0" w:line="521" w:lineRule="exact"/>
        <w:jc w:val="left"/>
        <w:sectPr>
          <w:pgSz w:w="23810" w:h="16840" w:orient="landscape"/>
          <w:pgMar w:top="260" w:right="280" w:bottom="280" w:left="180" w:header="720" w:footer="720" w:gutter="0"/>
          <w:cols w:space="720" w:num="1"/>
        </w:sectPr>
      </w:pPr>
    </w:p>
    <w:p>
      <w:pPr>
        <w:pStyle w:val="4"/>
        <w:tabs>
          <w:tab w:val="left" w:pos="18214"/>
        </w:tabs>
        <w:spacing w:line="521" w:lineRule="exact"/>
        <w:ind w:right="0"/>
        <w:jc w:val="left"/>
        <w:rPr>
          <w:b w:val="0"/>
          <w:bCs w:val="0"/>
        </w:rPr>
      </w:pPr>
      <w:r>
        <w:pict>
          <v:shape id="_x0000_s1240" o:spid="_x0000_s1240" o:spt="202" type="#_x0000_t202" style="position:absolute;left:0pt;margin-left:0pt;margin-top:0.1pt;height:841.7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41" o:spid="_x0000_s1241" o:spt="203" style="position:absolute;left:0pt;margin-left:-1pt;margin-top:0.1pt;height:841.7pt;width:1191.55pt;mso-position-horizontal-relative:page;mso-position-vertical-relative:page;z-index:-251655168;mso-width-relative:page;mso-height-relative:page;" coordorigin="-20,2" coordsize="23831,16834">
            <o:lock v:ext="edit" aspectratio="f"/>
            <v:shape id="_x0000_s1242" o:spid="_x0000_s1242" o:spt="75" alt="" type="#_x0000_t75" style="position:absolute;left:0;top:2;height:16834;width:23810;" filled="f" o:preferrelative="t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group id="_x0000_s1243" o:spid="_x0000_s1243" o:spt="203" style="position:absolute;left:16848;top:15559;height:1246;width:6962;" coordorigin="16848,15559" coordsize="6962,1246">
              <o:lock v:ext="edit" aspectratio="f"/>
              <v:shape id="_x0000_s1244" o:spid="_x0000_s1244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45" o:spid="_x0000_s1245" o:spt="203" style="position:absolute;left:0;top:900;height:2;width:20858;" coordorigin="0,900" coordsize="20858,2">
              <o:lock v:ext="edit" aspectratio="f"/>
              <v:shape id="_x0000_s1246" o:spid="_x0000_s1246" style="position:absolute;left:0;top:900;height:2;width:20858;" filled="f" stroked="t" coordorigin="0,900" coordsize="20858,0" path="m0,900l20857,900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</v:group>
        </w:pict>
      </w:r>
      <w:r>
        <w:rPr>
          <w:color w:val="006FC0"/>
          <w:spacing w:val="-1"/>
          <w:position w:val="2"/>
          <w:sz w:val="40"/>
          <w:szCs w:val="40"/>
        </w:rPr>
        <w:t>技术图纸</w:t>
      </w:r>
      <w:r>
        <w:rPr>
          <w:color w:val="006FC0"/>
          <w:spacing w:val="-1"/>
          <w:position w:val="2"/>
          <w:sz w:val="40"/>
          <w:szCs w:val="40"/>
        </w:rPr>
        <w:tab/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after="0" w:line="521" w:lineRule="exact"/>
        <w:jc w:val="left"/>
        <w:sectPr>
          <w:pgSz w:w="23810" w:h="16840" w:orient="landscape"/>
          <w:pgMar w:top="260" w:right="280" w:bottom="280" w:left="180" w:header="720" w:footer="720" w:gutter="0"/>
          <w:cols w:space="720" w:num="1"/>
        </w:sectPr>
      </w:pPr>
    </w:p>
    <w:p>
      <w:pPr>
        <w:pStyle w:val="4"/>
        <w:tabs>
          <w:tab w:val="left" w:pos="18214"/>
        </w:tabs>
        <w:spacing w:line="521" w:lineRule="exact"/>
        <w:ind w:right="0"/>
        <w:jc w:val="left"/>
        <w:rPr>
          <w:b w:val="0"/>
          <w:bCs w:val="0"/>
        </w:rPr>
      </w:pPr>
      <w:r>
        <w:pict>
          <v:shape id="_x0000_s1247" o:spid="_x0000_s1247" o:spt="202" type="#_x0000_t202" style="position:absolute;left:0pt;margin-left:0pt;margin-top:0pt;height:841.7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3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7"/>
                    <w:spacing w:line="240" w:lineRule="auto"/>
                    <w:ind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48" o:spid="_x0000_s1248" o:spt="203" style="position:absolute;left:0pt;margin-left:-1pt;margin-top:0pt;height:841.7pt;width:1191.55pt;mso-position-horizontal-relative:page;mso-position-vertical-relative:page;z-index:-251655168;mso-width-relative:page;mso-height-relative:page;" coordorigin="-20,0" coordsize="23831,16834">
            <o:lock v:ext="edit" aspectratio="f"/>
            <v:shape id="_x0000_s1249" o:spid="_x0000_s1249" o:spt="75" alt="" type="#_x0000_t75" style="position:absolute;left:0;top:0;height:16834;width:23810;" filled="f" o:preferrelative="t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group id="_x0000_s1250" o:spid="_x0000_s1250" o:spt="203" style="position:absolute;left:16848;top:15559;height:1246;width:6962;" coordorigin="16848,15559" coordsize="6962,1246">
              <o:lock v:ext="edit" aspectratio="f"/>
              <v:shape id="_x0000_s1251" o:spid="_x0000_s1251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52" o:spid="_x0000_s1252" o:spt="203" style="position:absolute;left:0;top:900;height:2;width:20858;" coordorigin="0,900" coordsize="20858,2">
              <o:lock v:ext="edit" aspectratio="f"/>
              <v:shape id="_x0000_s1253" o:spid="_x0000_s1253" style="position:absolute;left:0;top:900;height:2;width:20858;" filled="f" stroked="t" coordorigin="0,900" coordsize="20858,0" path="m0,900l20857,900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</v:group>
        </w:pict>
      </w:r>
      <w:r>
        <w:rPr>
          <w:color w:val="006FC0"/>
          <w:spacing w:val="-1"/>
          <w:position w:val="2"/>
          <w:sz w:val="40"/>
          <w:szCs w:val="40"/>
        </w:rPr>
        <w:t>技术图纸</w:t>
      </w:r>
      <w:r>
        <w:rPr>
          <w:color w:val="006FC0"/>
          <w:spacing w:val="-1"/>
          <w:position w:val="2"/>
          <w:sz w:val="40"/>
          <w:szCs w:val="40"/>
        </w:rPr>
        <w:tab/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sectPr>
      <w:pgSz w:w="23810" w:h="16840" w:orient="landscape"/>
      <w:pgMar w:top="260" w:right="280" w:bottom="280" w:left="1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50F16B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1125"/>
      <w:outlineLvl w:val="1"/>
    </w:pPr>
    <w:rPr>
      <w:rFonts w:ascii="微软雅黑" w:hAnsi="微软雅黑" w:eastAsia="微软雅黑"/>
      <w:b/>
      <w:bCs/>
      <w:sz w:val="56"/>
      <w:szCs w:val="56"/>
    </w:rPr>
  </w:style>
  <w:style w:type="paragraph" w:styleId="3">
    <w:name w:val="heading 2"/>
    <w:basedOn w:val="1"/>
    <w:next w:val="1"/>
    <w:qFormat/>
    <w:uiPriority w:val="1"/>
    <w:pPr>
      <w:ind w:left="10587"/>
      <w:outlineLvl w:val="2"/>
    </w:pPr>
    <w:rPr>
      <w:rFonts w:ascii="微软雅黑" w:hAnsi="微软雅黑" w:eastAsia="微软雅黑"/>
      <w:b/>
      <w:bCs/>
      <w:sz w:val="40"/>
      <w:szCs w:val="40"/>
    </w:rPr>
  </w:style>
  <w:style w:type="paragraph" w:styleId="4">
    <w:name w:val="heading 3"/>
    <w:basedOn w:val="1"/>
    <w:next w:val="1"/>
    <w:qFormat/>
    <w:uiPriority w:val="1"/>
    <w:pPr>
      <w:ind w:left="110"/>
      <w:outlineLvl w:val="3"/>
    </w:pPr>
    <w:rPr>
      <w:rFonts w:ascii="微软雅黑" w:hAnsi="微软雅黑" w:eastAsia="微软雅黑"/>
      <w:b/>
      <w:bCs/>
      <w:sz w:val="36"/>
      <w:szCs w:val="36"/>
    </w:rPr>
  </w:style>
  <w:style w:type="paragraph" w:styleId="5">
    <w:name w:val="heading 4"/>
    <w:basedOn w:val="1"/>
    <w:next w:val="1"/>
    <w:qFormat/>
    <w:uiPriority w:val="1"/>
    <w:pPr>
      <w:ind w:left="2013"/>
      <w:outlineLvl w:val="4"/>
    </w:pPr>
    <w:rPr>
      <w:rFonts w:ascii="等线" w:hAnsi="等线" w:eastAsia="等线"/>
      <w:sz w:val="36"/>
      <w:szCs w:val="36"/>
    </w:rPr>
  </w:style>
  <w:style w:type="paragraph" w:styleId="6">
    <w:name w:val="heading 5"/>
    <w:basedOn w:val="1"/>
    <w:next w:val="1"/>
    <w:qFormat/>
    <w:uiPriority w:val="1"/>
    <w:pPr>
      <w:spacing w:before="15"/>
      <w:ind w:left="16383"/>
      <w:outlineLvl w:val="5"/>
    </w:pPr>
    <w:rPr>
      <w:rFonts w:ascii="微软雅黑" w:hAnsi="微软雅黑" w:eastAsia="微软雅黑"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pPr>
      <w:spacing w:before="36"/>
    </w:pPr>
    <w:rPr>
      <w:rFonts w:ascii="微软雅黑" w:hAnsi="微软雅黑" w:eastAsia="微软雅黑"/>
      <w:sz w:val="22"/>
      <w:szCs w:val="22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9"/>
    <customShpInfo spid="_x0000_s1028"/>
    <customShpInfo spid="_x0000_s1031"/>
    <customShpInfo spid="_x0000_s1030"/>
    <customShpInfo spid="_x0000_s1032"/>
    <customShpInfo spid="_x0000_s1033"/>
    <customShpInfo spid="_x0000_s1034"/>
    <customShpInfo spid="_x0000_s1036"/>
    <customShpInfo spid="_x0000_s1038"/>
    <customShpInfo spid="_x0000_s1037"/>
    <customShpInfo spid="_x0000_s1040"/>
    <customShpInfo spid="_x0000_s1039"/>
    <customShpInfo spid="_x0000_s1042"/>
    <customShpInfo spid="_x0000_s1041"/>
    <customShpInfo spid="_x0000_s1035"/>
    <customShpInfo spid="_x0000_s1043"/>
    <customShpInfo spid="_x0000_s1045"/>
    <customShpInfo spid="_x0000_s1044"/>
    <customShpInfo spid="_x0000_s1047"/>
    <customShpInfo spid="_x0000_s1046"/>
    <customShpInfo spid="_x0000_s1048"/>
    <customShpInfo spid="_x0000_s1050"/>
    <customShpInfo spid="_x0000_s1052"/>
    <customShpInfo spid="_x0000_s1051"/>
    <customShpInfo spid="_x0000_s1054"/>
    <customShpInfo spid="_x0000_s1053"/>
    <customShpInfo spid="_x0000_s1049"/>
    <customShpInfo spid="_x0000_s1055"/>
    <customShpInfo spid="_x0000_s1057"/>
    <customShpInfo spid="_x0000_s1059"/>
    <customShpInfo spid="_x0000_s1058"/>
    <customShpInfo spid="_x0000_s1061"/>
    <customShpInfo spid="_x0000_s1060"/>
    <customShpInfo spid="_x0000_s1056"/>
    <customShpInfo spid="_x0000_s1062"/>
    <customShpInfo spid="_x0000_s1065"/>
    <customShpInfo spid="_x0000_s1066"/>
    <customShpInfo spid="_x0000_s1064"/>
    <customShpInfo spid="_x0000_s1068"/>
    <customShpInfo spid="_x0000_s1067"/>
    <customShpInfo spid="_x0000_s1063"/>
    <customShpInfo spid="_x0000_s1070"/>
    <customShpInfo spid="_x0000_s1069"/>
    <customShpInfo spid="_x0000_s1071"/>
    <customShpInfo spid="_x0000_s1074"/>
    <customShpInfo spid="_x0000_s1075"/>
    <customShpInfo spid="_x0000_s1073"/>
    <customShpInfo spid="_x0000_s1077"/>
    <customShpInfo spid="_x0000_s1076"/>
    <customShpInfo spid="_x0000_s1072"/>
    <customShpInfo spid="_x0000_s1079"/>
    <customShpInfo spid="_x0000_s1078"/>
    <customShpInfo spid="_x0000_s1080"/>
    <customShpInfo spid="_x0000_s1083"/>
    <customShpInfo spid="_x0000_s1084"/>
    <customShpInfo spid="_x0000_s1082"/>
    <customShpInfo spid="_x0000_s1086"/>
    <customShpInfo spid="_x0000_s1085"/>
    <customShpInfo spid="_x0000_s1081"/>
    <customShpInfo spid="_x0000_s1088"/>
    <customShpInfo spid="_x0000_s1087"/>
    <customShpInfo spid="_x0000_s1089"/>
    <customShpInfo spid="_x0000_s1092"/>
    <customShpInfo spid="_x0000_s1093"/>
    <customShpInfo spid="_x0000_s1091"/>
    <customShpInfo spid="_x0000_s1095"/>
    <customShpInfo spid="_x0000_s1094"/>
    <customShpInfo spid="_x0000_s1090"/>
    <customShpInfo spid="_x0000_s1097"/>
    <customShpInfo spid="_x0000_s1096"/>
    <customShpInfo spid="_x0000_s1098"/>
    <customShpInfo spid="_x0000_s1100"/>
    <customShpInfo spid="_x0000_s1099"/>
    <customShpInfo spid="_x0000_s1102"/>
    <customShpInfo spid="_x0000_s1101"/>
    <customShpInfo spid="_x0000_s1104"/>
    <customShpInfo spid="_x0000_s1106"/>
    <customShpInfo spid="_x0000_s1105"/>
    <customShpInfo spid="_x0000_s1108"/>
    <customShpInfo spid="_x0000_s1107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09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21"/>
    <customShpInfo spid="_x0000_s1136"/>
    <customShpInfo spid="_x0000_s1135"/>
    <customShpInfo spid="_x0000_s1138"/>
    <customShpInfo spid="_x0000_s1137"/>
    <customShpInfo spid="_x0000_s1140"/>
    <customShpInfo spid="_x0000_s1139"/>
    <customShpInfo spid="_x0000_s1142"/>
    <customShpInfo spid="_x0000_s1141"/>
    <customShpInfo spid="_x0000_s1144"/>
    <customShpInfo spid="_x0000_s1143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45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53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1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69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77"/>
    <customShpInfo spid="_x0000_s1103"/>
    <customShpInfo spid="_x0000_s1186"/>
    <customShpInfo spid="_x0000_s1185"/>
    <customShpInfo spid="_x0000_s1187"/>
    <customShpInfo spid="_x0000_s1189"/>
    <customShpInfo spid="_x0000_s1191"/>
    <customShpInfo spid="_x0000_s1190"/>
    <customShpInfo spid="_x0000_s1193"/>
    <customShpInfo spid="_x0000_s1192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194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02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0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18"/>
    <customShpInfo spid="_x0000_s1188"/>
    <customShpInfo spid="_x0000_s1226"/>
    <customShpInfo spid="_x0000_s1228"/>
    <customShpInfo spid="_x0000_s1230"/>
    <customShpInfo spid="_x0000_s1229"/>
    <customShpInfo spid="_x0000_s1232"/>
    <customShpInfo spid="_x0000_s1231"/>
    <customShpInfo spid="_x0000_s1227"/>
    <customShpInfo spid="_x0000_s1233"/>
    <customShpInfo spid="_x0000_s1235"/>
    <customShpInfo spid="_x0000_s1237"/>
    <customShpInfo spid="_x0000_s1236"/>
    <customShpInfo spid="_x0000_s1239"/>
    <customShpInfo spid="_x0000_s1238"/>
    <customShpInfo spid="_x0000_s1234"/>
    <customShpInfo spid="_x0000_s1240"/>
    <customShpInfo spid="_x0000_s1242"/>
    <customShpInfo spid="_x0000_s1244"/>
    <customShpInfo spid="_x0000_s1243"/>
    <customShpInfo spid="_x0000_s1246"/>
    <customShpInfo spid="_x0000_s1245"/>
    <customShpInfo spid="_x0000_s1241"/>
    <customShpInfo spid="_x0000_s1247"/>
    <customShpInfo spid="_x0000_s1249"/>
    <customShpInfo spid="_x0000_s1251"/>
    <customShpInfo spid="_x0000_s1250"/>
    <customShpInfo spid="_x0000_s1253"/>
    <customShpInfo spid="_x0000_s1252"/>
    <customShpInfo spid="_x0000_s12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ScaleCrop>false</ScaleCrop>
  <LinksUpToDate>false</LinksUpToDate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2022-10-14T17:04:00Z</dcterms:created>
  <cp:lastModifiedBy>朱枫</cp:lastModifiedBy>
  <dcterms:modified xsi:type="dcterms:W3CDTF">2022-12-07T02:00:04Z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WPS 演示</vt:lpwstr>
  </property>
  <property fmtid="{D5CDD505-2E9C-101B-9397-08002B2CF9AE}" pid="4" name="LastSaved">
    <vt:filetime>2022-10-14T00:00:00Z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646D1553510A4ACA96A8A3EAF0DA92B2</vt:lpwstr>
  </property>
</Properties>
</file>