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  <w:bookmarkStart w:id="0" w:name="_GoBack"/>
      <w:bookmarkEnd w:id="0"/>
      <w:r>
        <w:pict>
          <v:shape id="_x0000_s1026" o:spid="_x0000_s1026" o:spt="75" alt="" type="#_x0000_t75" style="position:absolute;left:0pt;margin-left:0pt;margin-top:0pt;height:841.8pt;width:1190.5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</v:shape>
        </w:pict>
      </w: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2" w:line="240" w:lineRule="auto"/>
        <w:rPr>
          <w:rFonts w:ascii="Times New Roman" w:hAnsi="Times New Roman" w:eastAsia="Times New Roman" w:cs="Times New Roman"/>
          <w:sz w:val="17"/>
          <w:szCs w:val="17"/>
        </w:rPr>
      </w:pPr>
    </w:p>
    <w:p>
      <w:pPr>
        <w:spacing w:before="0" w:line="1037" w:lineRule="exact"/>
        <w:ind w:left="2207" w:right="0" w:firstLine="0"/>
        <w:jc w:val="left"/>
        <w:rPr>
          <w:rFonts w:ascii="微软雅黑" w:hAnsi="微软雅黑" w:eastAsia="微软雅黑" w:cs="微软雅黑"/>
          <w:sz w:val="88"/>
          <w:szCs w:val="88"/>
        </w:rPr>
      </w:pPr>
      <w:r>
        <w:rPr>
          <w:rFonts w:ascii="微软雅黑" w:hAnsi="微软雅黑" w:eastAsia="微软雅黑" w:cs="微软雅黑"/>
          <w:b/>
          <w:bCs/>
          <w:sz w:val="88"/>
          <w:szCs w:val="88"/>
        </w:rPr>
        <w:t>泰 州 市 农 房 设 计 大 赛 方</w:t>
      </w:r>
      <w:r>
        <w:rPr>
          <w:rFonts w:ascii="微软雅黑" w:hAnsi="微软雅黑" w:eastAsia="微软雅黑" w:cs="微软雅黑"/>
          <w:b/>
          <w:bCs/>
          <w:spacing w:val="-9"/>
          <w:sz w:val="88"/>
          <w:szCs w:val="88"/>
        </w:rPr>
        <w:t xml:space="preserve"> </w:t>
      </w:r>
      <w:r>
        <w:rPr>
          <w:rFonts w:ascii="微软雅黑" w:hAnsi="微软雅黑" w:eastAsia="微软雅黑" w:cs="微软雅黑"/>
          <w:b/>
          <w:bCs/>
          <w:sz w:val="88"/>
          <w:szCs w:val="88"/>
        </w:rPr>
        <w:t>案</w:t>
      </w:r>
    </w:p>
    <w:p>
      <w:pPr>
        <w:spacing w:before="14" w:line="240" w:lineRule="auto"/>
        <w:rPr>
          <w:rFonts w:ascii="微软雅黑" w:hAnsi="微软雅黑" w:eastAsia="微软雅黑" w:cs="微软雅黑"/>
          <w:b/>
          <w:bCs/>
          <w:sz w:val="103"/>
          <w:szCs w:val="103"/>
        </w:rPr>
      </w:pPr>
    </w:p>
    <w:p>
      <w:pPr>
        <w:spacing w:before="0"/>
        <w:ind w:left="8914" w:right="0" w:firstLine="0"/>
        <w:jc w:val="left"/>
        <w:rPr>
          <w:rFonts w:ascii="微软雅黑" w:hAnsi="微软雅黑" w:eastAsia="微软雅黑" w:cs="微软雅黑"/>
          <w:sz w:val="96"/>
          <w:szCs w:val="96"/>
        </w:rPr>
      </w:pPr>
      <w:r>
        <w:rPr>
          <w:rFonts w:ascii="微软雅黑" w:hAnsi="微软雅黑" w:eastAsia="微软雅黑" w:cs="微软雅黑"/>
          <w:b/>
          <w:bCs/>
          <w:sz w:val="96"/>
          <w:szCs w:val="96"/>
        </w:rPr>
        <w:t>——“回得去的乡愁”</w:t>
      </w:r>
    </w:p>
    <w:p>
      <w:pPr>
        <w:spacing w:after="0"/>
        <w:jc w:val="left"/>
        <w:rPr>
          <w:rFonts w:ascii="微软雅黑" w:hAnsi="微软雅黑" w:eastAsia="微软雅黑" w:cs="微软雅黑"/>
          <w:sz w:val="96"/>
          <w:szCs w:val="96"/>
        </w:rPr>
        <w:sectPr>
          <w:type w:val="continuous"/>
          <w:pgSz w:w="23810" w:h="16840" w:orient="landscape"/>
          <w:pgMar w:top="1580" w:right="1580" w:bottom="280" w:left="3460" w:header="720" w:footer="720" w:gutter="0"/>
          <w:cols w:space="720" w:num="1"/>
        </w:sectPr>
      </w:pPr>
    </w:p>
    <w:p>
      <w:pPr>
        <w:spacing w:before="8" w:line="240" w:lineRule="auto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pStyle w:val="3"/>
        <w:spacing w:line="240" w:lineRule="auto"/>
        <w:ind w:left="1130" w:right="0"/>
        <w:jc w:val="left"/>
        <w:rPr>
          <w:b w:val="0"/>
          <w:bCs w:val="0"/>
        </w:rPr>
      </w:pPr>
      <w:r>
        <w:t>泰 州 市 农 房 设 计 大 赛 方</w:t>
      </w:r>
      <w:r>
        <w:rPr>
          <w:spacing w:val="-10"/>
        </w:rPr>
        <w:t xml:space="preserve"> </w:t>
      </w:r>
      <w:r>
        <w:t>案</w:t>
      </w:r>
    </w:p>
    <w:p>
      <w:pPr>
        <w:spacing w:before="0" w:line="467" w:lineRule="exact"/>
        <w:ind w:left="1700" w:right="246" w:firstLine="4516"/>
        <w:jc w:val="left"/>
        <w:rPr>
          <w:rFonts w:ascii="微软雅黑" w:hAnsi="微软雅黑" w:eastAsia="微软雅黑" w:cs="微软雅黑"/>
          <w:sz w:val="36"/>
          <w:szCs w:val="36"/>
        </w:rPr>
      </w:pPr>
      <w:r>
        <w:br w:type="column"/>
      </w:r>
      <w:r>
        <w:rPr>
          <w:rFonts w:ascii="微软雅黑" w:hAnsi="微软雅黑" w:eastAsia="微软雅黑" w:cs="微软雅黑"/>
          <w:b/>
          <w:bCs/>
          <w:color w:val="006FC0"/>
          <w:sz w:val="36"/>
          <w:szCs w:val="36"/>
        </w:rPr>
        <w:t>设计说明</w:t>
      </w:r>
    </w:p>
    <w:p>
      <w:pPr>
        <w:spacing w:before="4" w:line="240" w:lineRule="auto"/>
        <w:rPr>
          <w:rFonts w:ascii="微软雅黑" w:hAnsi="微软雅黑" w:eastAsia="微软雅黑" w:cs="微软雅黑"/>
          <w:b/>
          <w:bCs/>
          <w:sz w:val="26"/>
          <w:szCs w:val="26"/>
        </w:rPr>
      </w:pPr>
    </w:p>
    <w:p>
      <w:pPr>
        <w:pStyle w:val="4"/>
        <w:spacing w:before="0" w:line="266" w:lineRule="auto"/>
        <w:ind w:right="584" w:firstLine="570"/>
        <w:jc w:val="both"/>
      </w:pPr>
      <w:r>
        <w:pict>
          <v:shape id="_x0000_s1027" o:spid="_x0000_s1027" o:spt="75" alt="" type="#_x0000_t75" style="position:absolute;left:0pt;margin-left:0pt;margin-top:88.2pt;height:533.4pt;width:798.8pt;mso-position-horizontal-relative:page;z-index:251659264;mso-width-relative:page;mso-height-relative:page;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</v:shape>
        </w:pict>
      </w:r>
      <w:r>
        <w:pict>
          <v:group id="_x0000_s1028" o:spid="_x0000_s1028" o:spt="203" style="position:absolute;left:0pt;margin-left:-1pt;margin-top:-42.35pt;height:25.25pt;width:1192.55pt;mso-position-horizontal-relative:page;z-index:-251656192;mso-width-relative:page;mso-height-relative:page;" coordorigin="-20,-847" coordsize="23851,505">
            <o:lock v:ext="edit"/>
            <v:group id="_x0000_s1029" o:spid="_x0000_s1029" o:spt="203" style="position:absolute;left:21362;top:-362;height:2;width:2449;" coordorigin="21362,-362" coordsize="2449,2">
              <o:lock v:ext="edit"/>
              <v:shape id="_x0000_s1030" o:spid="_x0000_s1030" style="position:absolute;left:21362;top:-362;height:2;width:2449;" filled="f" stroked="t" coordorigin="21362,-362" coordsize="2449,0" path="m21362,-362l23810,-362e">
                <v:path arrowok="t"/>
                <v:fill on="f" focussize="0,0"/>
                <v:stroke weight="2pt" color="#80B0BA"/>
                <v:imagedata o:title=""/>
                <o:lock v:ext="edit"/>
              </v:shape>
            </v:group>
            <v:group id="_x0000_s1031" o:spid="_x0000_s1031" o:spt="203" style="position:absolute;left:0;top:-362;height:2;width:20858;" coordorigin="0,-362" coordsize="20858,2">
              <o:lock v:ext="edit"/>
              <v:shape id="_x0000_s1032" o:spid="_x0000_s1032" style="position:absolute;left:0;top:-362;height:2;width:20858;" filled="f" stroked="t" coordorigin="0,-362" coordsize="20858,0" path="m0,-362l20857,-362e">
                <v:path arrowok="t"/>
                <v:fill on="f" focussize="0,0"/>
                <v:stroke weight="2pt" color="#80B0BA"/>
                <v:imagedata o:title=""/>
                <o:lock v:ext="edit"/>
              </v:shape>
            </v:group>
            <v:group id="_x0000_s1033" o:spid="_x0000_s1033" o:spt="203" style="position:absolute;left:20857;top:-847;height:505;width:505;" coordorigin="20857,-847" coordsize="505,505">
              <o:lock v:ext="edit"/>
              <v:shape id="_x0000_s1034" o:spid="_x0000_s1034" style="position:absolute;left:20857;top:-847;height:505;width:505;" fillcolor="#80B0BA" filled="t" stroked="f" coordorigin="20857,-847" coordsize="505,505" path="m20857,-343l21362,-343,21362,-847,20857,-847,20857,-343xe">
                <v:path arrowok="t"/>
                <v:fill on="t" focussize="0,0"/>
                <v:stroke on="f"/>
                <v:imagedata o:title=""/>
                <o:lock v:ext="edit"/>
              </v:shape>
            </v:group>
          </v:group>
        </w:pict>
      </w:r>
      <w:r>
        <w:t>新农村建设需要融合自身地方特色，焕 发乡村新活力，以吸引年轻人的建筑风格， 来唤起“回得去的乡愁”。</w:t>
      </w:r>
    </w:p>
    <w:p>
      <w:pPr>
        <w:spacing w:before="17" w:line="266" w:lineRule="auto"/>
        <w:ind w:left="1130" w:right="246" w:firstLine="570"/>
        <w:jc w:val="left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z w:val="36"/>
          <w:szCs w:val="36"/>
        </w:rPr>
        <w:t>户型平面设计本着“以人为本”的指导 思想，以大厅、小卧、明厨，空间动静分 明，功能分区明确，住宅套型主要以适应 农村居民的需求。</w:t>
      </w:r>
    </w:p>
    <w:p>
      <w:pPr>
        <w:spacing w:before="17" w:line="266" w:lineRule="auto"/>
        <w:ind w:left="1130" w:right="246" w:firstLine="570"/>
        <w:jc w:val="left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z w:val="36"/>
          <w:szCs w:val="36"/>
        </w:rPr>
        <w:t>立面造型采用简洁的现代农村风格，住 宅的功能决定了形式，立面塑造结合室外 优美环境，使室内外环境相互渗透，主要 起居空间充分接受阳光的沐浴，设计中还 采用了凸窗，寻求虚实、凹凸立体变化。 建筑色彩保持协调一致，丰富天际线和空 间层次，整个建筑给人以亲切、宜人的感 受。</w:t>
      </w:r>
    </w:p>
    <w:p>
      <w:pPr>
        <w:spacing w:before="17" w:line="266" w:lineRule="auto"/>
        <w:ind w:left="1130" w:right="246" w:firstLine="570"/>
        <w:jc w:val="left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z w:val="36"/>
          <w:szCs w:val="36"/>
        </w:rPr>
        <w:t>土建造价约为30万元，实际造价以当 地地勘情况为准</w:t>
      </w:r>
    </w:p>
    <w:p>
      <w:pPr>
        <w:spacing w:after="0" w:line="266" w:lineRule="auto"/>
        <w:jc w:val="left"/>
        <w:rPr>
          <w:rFonts w:ascii="微软雅黑" w:hAnsi="微软雅黑" w:eastAsia="微软雅黑" w:cs="微软雅黑"/>
          <w:sz w:val="36"/>
          <w:szCs w:val="36"/>
        </w:rPr>
        <w:sectPr>
          <w:pgSz w:w="23810" w:h="16840" w:orient="landscape"/>
          <w:pgMar w:top="240" w:right="0" w:bottom="0" w:left="0" w:header="720" w:footer="720" w:gutter="0"/>
          <w:cols w:equalWidth="0" w:num="2">
            <w:col w:w="6161" w:space="9093"/>
            <w:col w:w="8556"/>
          </w:cols>
        </w:sectPr>
      </w:pPr>
    </w:p>
    <w:p>
      <w:pPr>
        <w:spacing w:before="0" w:line="240" w:lineRule="auto"/>
        <w:rPr>
          <w:rFonts w:ascii="微软雅黑" w:hAnsi="微软雅黑" w:eastAsia="微软雅黑" w:cs="微软雅黑"/>
          <w:sz w:val="20"/>
          <w:szCs w:val="20"/>
        </w:rPr>
      </w:pPr>
      <w:r>
        <w:pict>
          <v:shape id="_x0000_s1035" o:spid="_x0000_s1035" o:spt="202" type="#_x0000_t202" style="position:absolute;left:0pt;margin-left:841.2pt;margin-top:777.45pt;height:62.2pt;width:348.15pt;mso-position-horizontal-relative:page;mso-position-vertical-relative:page;z-index:-2516561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15" w:line="240" w:lineRule="auto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</w:p>
                <w:p>
                  <w:pPr>
                    <w:spacing w:before="0"/>
                    <w:ind w:left="258" w:right="0" w:firstLine="0"/>
                    <w:jc w:val="left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  <w:t>泰州市许庄街道蔡庄村便民服务中心方案设计</w:t>
                  </w:r>
                </w:p>
                <w:p>
                  <w:pPr>
                    <w:pStyle w:val="5"/>
                    <w:spacing w:line="240" w:lineRule="auto"/>
                    <w:ind w:left="258" w:right="0"/>
                    <w:jc w:val="left"/>
                  </w:pP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ce</w:t>
                  </w:r>
                  <w:r>
                    <w:rPr>
                      <w:color w:val="808080"/>
                      <w:w w:val="100"/>
                    </w:rPr>
                    <w:t>s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o</w:t>
                  </w:r>
                  <w:r>
                    <w:rPr>
                      <w:color w:val="808080"/>
                      <w:w w:val="100"/>
                    </w:rPr>
                    <w:t>f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cente</w:t>
                  </w:r>
                  <w:r>
                    <w:rPr>
                      <w:color w:val="80808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pict>
          <v:group id="_x0000_s1036" o:spid="_x0000_s1036" o:spt="203" style="position:absolute;left:0pt;margin-left:841.2pt;margin-top:777.45pt;height:62.2pt;width:348.15pt;mso-position-horizontal-relative:page;mso-position-vertical-relative:page;z-index:-251656192;mso-width-relative:page;mso-height-relative:page;" coordorigin="16824,15550" coordsize="6963,1244">
            <o:lock v:ext="edit"/>
            <v:shape id="_x0000_s1037" o:spid="_x0000_s1037" style="position:absolute;left:16824;top:15550;height:1244;width:6963;" fillcolor="#FFFFFF" filled="t" stroked="f" coordorigin="16824,15550" coordsize="6963,1244" path="m16824,15550l23786,15550,23786,16793,16824,16793,16824,15550xe">
              <v:path arrowok="t"/>
              <v:fill on="t" focussize="0,0"/>
              <v:stroke on="f"/>
              <v:imagedata o:title=""/>
              <o:lock v:ext="edit"/>
            </v:shape>
          </v:group>
        </w:pict>
      </w:r>
    </w:p>
    <w:p>
      <w:pPr>
        <w:spacing w:before="14" w:line="240" w:lineRule="auto"/>
        <w:rPr>
          <w:rFonts w:ascii="微软雅黑" w:hAnsi="微软雅黑" w:eastAsia="微软雅黑" w:cs="微软雅黑"/>
          <w:sz w:val="17"/>
          <w:szCs w:val="17"/>
        </w:rPr>
      </w:pPr>
    </w:p>
    <w:tbl>
      <w:tblPr>
        <w:tblStyle w:val="6"/>
        <w:tblW w:w="0" w:type="auto"/>
        <w:tblInd w:w="1760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98"/>
        <w:gridCol w:w="379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exact"/>
        </w:trPr>
        <w:tc>
          <w:tcPr>
            <w:tcW w:w="53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EBEBE"/>
          </w:tcPr>
          <w:p>
            <w:pPr>
              <w:pStyle w:val="10"/>
              <w:spacing w:line="404" w:lineRule="exact"/>
              <w:ind w:left="1" w:right="0"/>
              <w:jc w:val="center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28"/>
                <w:szCs w:val="28"/>
              </w:rPr>
              <w:t>户型资料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exact"/>
        </w:trPr>
        <w:tc>
          <w:tcPr>
            <w:tcW w:w="1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spacing w:line="379" w:lineRule="exact"/>
              <w:ind w:left="313" w:right="0"/>
              <w:jc w:val="left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sz w:val="24"/>
                <w:szCs w:val="24"/>
              </w:rPr>
              <w:t>占地面积</w:t>
            </w:r>
          </w:p>
        </w:tc>
        <w:tc>
          <w:tcPr>
            <w:tcW w:w="3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spacing w:line="379" w:lineRule="exact"/>
              <w:ind w:right="0"/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131.54</w:t>
            </w:r>
            <w:r>
              <w:rPr>
                <w:rFonts w:ascii="微软雅黑" w:hAnsi="微软雅黑" w:eastAsia="微软雅黑" w:cs="微软雅黑"/>
                <w:sz w:val="24"/>
                <w:szCs w:val="24"/>
              </w:rPr>
              <w:t>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exact"/>
        </w:trPr>
        <w:tc>
          <w:tcPr>
            <w:tcW w:w="1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spacing w:line="379" w:lineRule="exact"/>
              <w:ind w:left="313" w:right="0"/>
              <w:jc w:val="left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sz w:val="24"/>
                <w:szCs w:val="24"/>
              </w:rPr>
              <w:t>建筑面积</w:t>
            </w:r>
          </w:p>
        </w:tc>
        <w:tc>
          <w:tcPr>
            <w:tcW w:w="3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spacing w:line="379" w:lineRule="exact"/>
              <w:ind w:right="0"/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305.14</w:t>
            </w:r>
            <w:r>
              <w:rPr>
                <w:rFonts w:ascii="微软雅黑" w:hAnsi="微软雅黑" w:eastAsia="微软雅黑" w:cs="微软雅黑"/>
                <w:sz w:val="24"/>
                <w:szCs w:val="24"/>
              </w:rPr>
              <w:t>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exact"/>
        </w:trPr>
        <w:tc>
          <w:tcPr>
            <w:tcW w:w="1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spacing w:line="379" w:lineRule="exact"/>
              <w:ind w:left="313" w:right="0"/>
              <w:jc w:val="left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sz w:val="24"/>
                <w:szCs w:val="24"/>
              </w:rPr>
              <w:t>房间统计</w:t>
            </w:r>
          </w:p>
        </w:tc>
        <w:tc>
          <w:tcPr>
            <w:tcW w:w="3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spacing w:line="379" w:lineRule="exact"/>
              <w:ind w:left="1173" w:right="0"/>
              <w:jc w:val="left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sz w:val="24"/>
                <w:szCs w:val="24"/>
              </w:rPr>
              <w:t>七室三厅三卫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exact"/>
        </w:trPr>
        <w:tc>
          <w:tcPr>
            <w:tcW w:w="1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spacing w:line="379" w:lineRule="exact"/>
              <w:ind w:right="0"/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sz w:val="24"/>
                <w:szCs w:val="24"/>
              </w:rPr>
              <w:t>层数</w:t>
            </w:r>
          </w:p>
        </w:tc>
        <w:tc>
          <w:tcPr>
            <w:tcW w:w="3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spacing w:line="379" w:lineRule="exact"/>
              <w:ind w:right="0"/>
              <w:jc w:val="center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sz w:val="24"/>
                <w:szCs w:val="24"/>
              </w:rPr>
              <w:t>三层</w:t>
            </w:r>
          </w:p>
        </w:tc>
      </w:tr>
    </w:tbl>
    <w:p>
      <w:pPr>
        <w:spacing w:after="0" w:line="379" w:lineRule="exact"/>
        <w:jc w:val="center"/>
        <w:rPr>
          <w:rFonts w:ascii="微软雅黑" w:hAnsi="微软雅黑" w:eastAsia="微软雅黑" w:cs="微软雅黑"/>
          <w:sz w:val="24"/>
          <w:szCs w:val="24"/>
        </w:rPr>
        <w:sectPr>
          <w:type w:val="continuous"/>
          <w:pgSz w:w="23810" w:h="16840" w:orient="landscape"/>
          <w:pgMar w:top="1580" w:right="0" w:bottom="280" w:left="0" w:header="720" w:footer="720" w:gutter="0"/>
          <w:cols w:space="720" w:num="1"/>
        </w:sectPr>
      </w:pPr>
    </w:p>
    <w:p>
      <w:pPr>
        <w:spacing w:before="8" w:line="240" w:lineRule="auto"/>
        <w:rPr>
          <w:rFonts w:ascii="微软雅黑" w:hAnsi="微软雅黑" w:eastAsia="微软雅黑" w:cs="微软雅黑"/>
          <w:sz w:val="24"/>
          <w:szCs w:val="24"/>
        </w:rPr>
      </w:pPr>
      <w:r>
        <w:pict>
          <v:shape id="_x0000_s1038" o:spid="_x0000_s1038" o:spt="202" type="#_x0000_t202" style="position:absolute;left:0pt;margin-left:0pt;margin-top:23.75pt;height:794.3pt;width:1190.05pt;mso-position-horizontal-relative:page;mso-position-vertical-relative:page;z-index:-2516561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12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5"/>
                      <w:szCs w:val="25"/>
                    </w:rPr>
                  </w:pPr>
                </w:p>
                <w:p>
                  <w:pPr>
                    <w:spacing w:before="0"/>
                    <w:ind w:left="0" w:right="1916" w:firstLine="0"/>
                    <w:jc w:val="right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  <w:t>泰州市许庄街道蔡庄村便民服务中心方案设计</w:t>
                  </w:r>
                </w:p>
              </w:txbxContent>
            </v:textbox>
          </v:shape>
        </w:pict>
      </w:r>
      <w:r>
        <w:pict>
          <v:shape id="_x0000_s1039" o:spid="_x0000_s1039" o:spt="202" type="#_x0000_t202" style="position:absolute;left:0pt;margin-left:0pt;margin-top:777.45pt;height:64.4pt;width:1190.5pt;mso-position-horizontal-relative:page;mso-position-vertical-relative:page;z-index:-2516561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2"/>
                      <w:szCs w:val="22"/>
                    </w:rPr>
                  </w:pPr>
                </w:p>
                <w:p>
                  <w:pPr>
                    <w:spacing w:before="16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0"/>
                      <w:szCs w:val="20"/>
                    </w:rPr>
                  </w:pPr>
                </w:p>
                <w:p>
                  <w:pPr>
                    <w:pStyle w:val="5"/>
                    <w:spacing w:before="0" w:line="240" w:lineRule="auto"/>
                    <w:ind w:left="0" w:right="1284"/>
                    <w:jc w:val="right"/>
                  </w:pP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ce</w:t>
                  </w:r>
                  <w:r>
                    <w:rPr>
                      <w:color w:val="808080"/>
                      <w:w w:val="100"/>
                    </w:rPr>
                    <w:t>s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o</w:t>
                  </w:r>
                  <w:r>
                    <w:rPr>
                      <w:color w:val="808080"/>
                      <w:w w:val="100"/>
                    </w:rPr>
                    <w:t>f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cente</w:t>
                  </w:r>
                  <w:r>
                    <w:rPr>
                      <w:color w:val="80808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pict>
          <v:group id="_x0000_s1040" o:spid="_x0000_s1040" o:spt="203" style="position:absolute;left:0pt;margin-left:-1pt;margin-top:0pt;height:841.85pt;width:1192.6pt;mso-position-horizontal-relative:page;mso-position-vertical-relative:page;z-index:-251656192;mso-width-relative:page;mso-height-relative:page;" coordorigin="-20,0" coordsize="23852,16837">
            <o:lock v:ext="edit" aspectratio="f"/>
            <v:shape id="_x0000_s1041" o:spid="_x0000_s1041" o:spt="75" alt="" type="#_x0000_t75" style="position:absolute;left:0;top:475;height:15886;width:23801;" filled="f" o:preferrelative="t" stroked="f" coordsize="21600,21600">
              <v:path/>
              <v:fill on="f" focussize="0,0"/>
              <v:stroke on="f"/>
              <v:imagedata r:id="rId15" o:title=""/>
              <o:lock v:ext="edit" aspectratio="t"/>
            </v:shape>
            <v:group id="_x0000_s1042" o:spid="_x0000_s1042" o:spt="203" style="position:absolute;left:0;top:0;height:1330;width:23810;" coordsize="23810,1330">
              <o:lock v:ext="edit" aspectratio="f"/>
              <v:shape id="_x0000_s1043" o:spid="_x0000_s1043" style="position:absolute;left:0;top:0;height:1330;width:23810;" fillcolor="#FFFFFF" filled="t" stroked="f" coordsize="23810,1330" path="m0,1330l0,0,23810,0,23810,1330,0,1330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044" o:spid="_x0000_s1044" o:spt="203" style="position:absolute;left:0;top:15550;height:1288;width:23810;" coordorigin="0,15550" coordsize="23810,1288">
              <o:lock v:ext="edit" aspectratio="f"/>
              <v:shape id="_x0000_s1045" o:spid="_x0000_s1045" style="position:absolute;left:0;top:15550;height:1288;width:23810;" fillcolor="#FFFFFF" filled="t" stroked="f" coordorigin="0,15550" coordsize="23810,1288" path="m0,16837l0,15550,23810,15550,23810,16837,0,16837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046" o:spid="_x0000_s1046" o:spt="203" style="position:absolute;left:21362;top:815;height:2;width:2448;" coordorigin="21362,815" coordsize="2448,2">
              <o:lock v:ext="edit" aspectratio="f"/>
              <v:shape id="_x0000_s1047" o:spid="_x0000_s1047" style="position:absolute;left:21362;top:815;height:2;width:2448;" filled="f" stroked="t" coordorigin="21362,815" coordsize="2448,0" path="m21362,815l23810,815e">
                <v:path arrowok="t"/>
                <v:fill on="f" focussize="0,0"/>
                <v:stroke weight="2pt" color="#80B0BA"/>
                <v:imagedata o:title=""/>
                <o:lock v:ext="edit" aspectratio="f"/>
              </v:shape>
            </v:group>
            <v:group id="_x0000_s1048" o:spid="_x0000_s1048" o:spt="203" style="position:absolute;left:0;top:815;height:2;width:20858;" coordorigin="0,815" coordsize="20858,2">
              <o:lock v:ext="edit" aspectratio="f"/>
              <v:shape id="_x0000_s1049" o:spid="_x0000_s1049" style="position:absolute;left:0;top:815;height:2;width:20858;" filled="f" stroked="t" coordorigin="0,815" coordsize="20858,0" path="m0,815l20857,815e">
                <v:path arrowok="t"/>
                <v:fill on="f" focussize="0,0"/>
                <v:stroke weight="2pt" color="#80B0BA"/>
                <v:imagedata o:title=""/>
                <o:lock v:ext="edit" aspectratio="f"/>
              </v:shape>
            </v:group>
            <v:group id="_x0000_s1050" o:spid="_x0000_s1050" o:spt="203" style="position:absolute;left:20857;top:330;height:505;width:505;" coordorigin="20857,330" coordsize="505,505">
              <o:lock v:ext="edit" aspectratio="f"/>
              <v:shape id="_x0000_s1051" o:spid="_x0000_s1051" style="position:absolute;left:20857;top:330;height:505;width:505;" fillcolor="#80B0BA" filled="t" stroked="f" coordorigin="20857,330" coordsize="505,505" path="m20857,835l21362,835,21362,330,20857,330,20857,835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</v:group>
        </w:pict>
      </w:r>
    </w:p>
    <w:p>
      <w:pPr>
        <w:pStyle w:val="3"/>
        <w:spacing w:line="240" w:lineRule="auto"/>
        <w:ind w:right="0"/>
        <w:jc w:val="left"/>
        <w:rPr>
          <w:b w:val="0"/>
          <w:bCs w:val="0"/>
        </w:rPr>
      </w:pPr>
      <w:r>
        <w:t>泰 州 市 农 房 设 计 大 赛 方</w:t>
      </w:r>
      <w:r>
        <w:rPr>
          <w:spacing w:val="-10"/>
        </w:rPr>
        <w:t xml:space="preserve"> </w:t>
      </w:r>
      <w:r>
        <w:t>案</w:t>
      </w:r>
    </w:p>
    <w:p>
      <w:pPr>
        <w:spacing w:before="0" w:line="467" w:lineRule="exact"/>
        <w:ind w:left="110" w:right="0" w:firstLine="0"/>
        <w:jc w:val="left"/>
        <w:rPr>
          <w:rFonts w:ascii="微软雅黑" w:hAnsi="微软雅黑" w:eastAsia="微软雅黑" w:cs="微软雅黑"/>
          <w:sz w:val="36"/>
          <w:szCs w:val="36"/>
        </w:rPr>
      </w:pPr>
      <w:r>
        <w:br w:type="column"/>
      </w:r>
      <w:r>
        <w:rPr>
          <w:rFonts w:ascii="微软雅黑" w:hAnsi="微软雅黑" w:eastAsia="微软雅黑" w:cs="微软雅黑"/>
          <w:b/>
          <w:bCs/>
          <w:color w:val="006FC0"/>
          <w:sz w:val="36"/>
          <w:szCs w:val="36"/>
        </w:rPr>
        <w:t>方案效果图</w:t>
      </w:r>
    </w:p>
    <w:p>
      <w:pPr>
        <w:spacing w:after="0" w:line="467" w:lineRule="exact"/>
        <w:jc w:val="left"/>
        <w:rPr>
          <w:rFonts w:ascii="微软雅黑" w:hAnsi="微软雅黑" w:eastAsia="微软雅黑" w:cs="微软雅黑"/>
          <w:sz w:val="36"/>
          <w:szCs w:val="36"/>
        </w:rPr>
        <w:sectPr>
          <w:pgSz w:w="23810" w:h="16840" w:orient="landscape"/>
          <w:pgMar w:top="240" w:right="420" w:bottom="280" w:left="1020" w:header="720" w:footer="720" w:gutter="0"/>
          <w:cols w:equalWidth="0" w:num="2">
            <w:col w:w="5141" w:space="15199"/>
            <w:col w:w="2030"/>
          </w:cols>
        </w:sectPr>
      </w:pPr>
    </w:p>
    <w:p>
      <w:pPr>
        <w:spacing w:before="8" w:line="240" w:lineRule="auto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spacing w:before="0"/>
        <w:ind w:left="1130" w:right="0" w:firstLine="0"/>
        <w:jc w:val="left"/>
        <w:rPr>
          <w:rFonts w:ascii="微软雅黑" w:hAnsi="微软雅黑" w:eastAsia="微软雅黑" w:cs="微软雅黑"/>
          <w:sz w:val="36"/>
          <w:szCs w:val="36"/>
        </w:rPr>
      </w:pPr>
      <w:r>
        <w:pict>
          <v:group id="_x0000_s1052" o:spid="_x0000_s1052" o:spt="203" style="position:absolute;left:0pt;margin-left:-1pt;margin-top:-17.45pt;height:25.25pt;width:1192.6pt;mso-position-horizontal-relative:page;z-index:-251656192;mso-width-relative:page;mso-height-relative:page;" coordorigin="-20,-349" coordsize="23852,505">
            <o:lock v:ext="edit"/>
            <v:group id="_x0000_s1053" o:spid="_x0000_s1053" o:spt="203" style="position:absolute;left:21362;top:136;height:2;width:2448;" coordorigin="21362,136" coordsize="2448,2">
              <o:lock v:ext="edit"/>
              <v:shape id="_x0000_s1054" o:spid="_x0000_s1054" style="position:absolute;left:21362;top:136;height:2;width:2448;" filled="f" stroked="t" coordorigin="21362,136" coordsize="2448,0" path="m21362,136l23810,136e">
                <v:path arrowok="t"/>
                <v:fill on="f" focussize="0,0"/>
                <v:stroke weight="2pt" color="#80B0BA"/>
                <v:imagedata o:title=""/>
                <o:lock v:ext="edit"/>
              </v:shape>
            </v:group>
            <v:group id="_x0000_s1055" o:spid="_x0000_s1055" o:spt="203" style="position:absolute;left:0;top:136;height:2;width:20858;" coordorigin="0,136" coordsize="20858,2">
              <o:lock v:ext="edit"/>
              <v:shape id="_x0000_s1056" o:spid="_x0000_s1056" style="position:absolute;left:0;top:136;height:2;width:20858;" filled="f" stroked="t" coordorigin="0,136" coordsize="20858,0" path="m0,136l20857,136e">
                <v:path arrowok="t"/>
                <v:fill on="f" focussize="0,0"/>
                <v:stroke weight="2pt" color="#80B0BA"/>
                <v:imagedata o:title=""/>
                <o:lock v:ext="edit"/>
              </v:shape>
            </v:group>
            <v:group id="_x0000_s1057" o:spid="_x0000_s1057" o:spt="203" style="position:absolute;left:20857;top:-349;height:505;width:505;" coordorigin="20857,-349" coordsize="505,505">
              <o:lock v:ext="edit"/>
              <v:shape id="_x0000_s1058" o:spid="_x0000_s1058" style="position:absolute;left:20857;top:-349;height:505;width:505;" fillcolor="#80B0BA" filled="t" stroked="f" coordorigin="20857,-349" coordsize="505,505" path="m20857,155l21362,155,21362,-349,20857,-349,20857,155xe">
                <v:path arrowok="t"/>
                <v:fill on="t" focussize="0,0"/>
                <v:stroke on="f"/>
                <v:imagedata o:title=""/>
                <o:lock v:ext="edit"/>
              </v:shape>
            </v:group>
          </v:group>
        </w:pict>
      </w:r>
      <w:r>
        <w:rPr>
          <w:rFonts w:ascii="微软雅黑" w:hAnsi="微软雅黑" w:eastAsia="微软雅黑" w:cs="微软雅黑"/>
          <w:b/>
          <w:bCs/>
          <w:sz w:val="36"/>
          <w:szCs w:val="36"/>
        </w:rPr>
        <w:t>泰 州 市 农 房 设 计 大 赛 方</w:t>
      </w:r>
      <w:r>
        <w:rPr>
          <w:rFonts w:ascii="微软雅黑" w:hAnsi="微软雅黑" w:eastAsia="微软雅黑" w:cs="微软雅黑"/>
          <w:b/>
          <w:bCs/>
          <w:spacing w:val="-10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b/>
          <w:bCs/>
          <w:sz w:val="36"/>
          <w:szCs w:val="36"/>
        </w:rPr>
        <w:t>案</w:t>
      </w:r>
    </w:p>
    <w:p>
      <w:pPr>
        <w:spacing w:before="0" w:line="467" w:lineRule="exact"/>
        <w:ind w:left="1130" w:right="0" w:firstLine="0"/>
        <w:jc w:val="left"/>
        <w:rPr>
          <w:rFonts w:ascii="微软雅黑" w:hAnsi="微软雅黑" w:eastAsia="微软雅黑" w:cs="微软雅黑"/>
          <w:sz w:val="36"/>
          <w:szCs w:val="36"/>
        </w:rPr>
      </w:pPr>
      <w:r>
        <w:br w:type="column"/>
      </w:r>
      <w:r>
        <w:rPr>
          <w:rFonts w:ascii="微软雅黑" w:hAnsi="微软雅黑" w:eastAsia="微软雅黑" w:cs="微软雅黑"/>
          <w:b/>
          <w:bCs/>
          <w:color w:val="006FC0"/>
          <w:sz w:val="36"/>
          <w:szCs w:val="36"/>
        </w:rPr>
        <w:t>方案效果图</w:t>
      </w:r>
    </w:p>
    <w:p>
      <w:pPr>
        <w:spacing w:after="0" w:line="467" w:lineRule="exact"/>
        <w:jc w:val="left"/>
        <w:rPr>
          <w:rFonts w:ascii="微软雅黑" w:hAnsi="微软雅黑" w:eastAsia="微软雅黑" w:cs="微软雅黑"/>
          <w:sz w:val="36"/>
          <w:szCs w:val="36"/>
        </w:rPr>
        <w:sectPr>
          <w:pgSz w:w="23810" w:h="16840" w:orient="landscape"/>
          <w:pgMar w:top="240" w:right="0" w:bottom="0" w:left="0" w:header="720" w:footer="720" w:gutter="0"/>
          <w:cols w:equalWidth="0" w:num="2">
            <w:col w:w="6161" w:space="14179"/>
            <w:col w:w="3470"/>
          </w:cols>
        </w:sectPr>
      </w:pPr>
    </w:p>
    <w:p>
      <w:pPr>
        <w:spacing w:before="10" w:line="240" w:lineRule="auto"/>
        <w:rPr>
          <w:rFonts w:ascii="微软雅黑" w:hAnsi="微软雅黑" w:eastAsia="微软雅黑" w:cs="微软雅黑"/>
          <w:b/>
          <w:bCs/>
          <w:sz w:val="23"/>
          <w:szCs w:val="23"/>
        </w:rPr>
      </w:pPr>
      <w:r>
        <w:pict>
          <v:shape id="_x0000_s1059" o:spid="_x0000_s1059" o:spt="202" type="#_x0000_t202" style="position:absolute;left:0pt;margin-left:0pt;margin-top:777.45pt;height:64.4pt;width:1190.5pt;mso-position-horizontal-relative:page;mso-position-vertical-relative:page;z-index:-2516561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15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before="0"/>
                    <w:ind w:left="0" w:right="1925" w:firstLine="0"/>
                    <w:jc w:val="right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  <w:t>泰州市许庄街道蔡庄村便民服务中心方案设计</w:t>
                  </w:r>
                </w:p>
                <w:p>
                  <w:pPr>
                    <w:pStyle w:val="5"/>
                    <w:spacing w:line="240" w:lineRule="auto"/>
                    <w:ind w:left="0" w:right="1284"/>
                    <w:jc w:val="right"/>
                  </w:pP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ce</w:t>
                  </w:r>
                  <w:r>
                    <w:rPr>
                      <w:color w:val="808080"/>
                      <w:w w:val="100"/>
                    </w:rPr>
                    <w:t>s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o</w:t>
                  </w:r>
                  <w:r>
                    <w:rPr>
                      <w:color w:val="808080"/>
                      <w:w w:val="100"/>
                    </w:rPr>
                    <w:t>f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cente</w:t>
                  </w:r>
                  <w:r>
                    <w:rPr>
                      <w:color w:val="80808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pict>
          <v:group id="_x0000_s1060" o:spid="_x0000_s1060" o:spt="203" style="position:absolute;left:0pt;margin-left:0pt;margin-top:777.45pt;height:64.4pt;width:1190.5pt;mso-position-horizontal-relative:page;mso-position-vertical-relative:page;z-index:251659264;mso-width-relative:page;mso-height-relative:page;" coordorigin="0,15550" coordsize="23810,1288">
            <o:lock v:ext="edit"/>
            <v:shape id="_x0000_s1061" o:spid="_x0000_s1061" style="position:absolute;left:0;top:15550;height:1288;width:23810;" fillcolor="#FFFFFF" filled="t" stroked="f" coordorigin="0,15550" coordsize="23810,1288" path="m0,16837l0,15550,23810,15550,23810,16837,0,16837xe">
              <v:path arrowok="t"/>
              <v:fill on="t" focussize="0,0"/>
              <v:stroke on="f"/>
              <v:imagedata o:title=""/>
              <o:lock v:ext="edit"/>
            </v:shape>
          </v:group>
        </w:pict>
      </w:r>
    </w:p>
    <w:p>
      <w:pPr>
        <w:spacing w:line="13513" w:lineRule="exact"/>
        <w:ind w:left="1845" w:right="0" w:firstLine="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position w:val="-269"/>
          <w:sz w:val="20"/>
          <w:szCs w:val="20"/>
        </w:rPr>
        <w:drawing>
          <wp:inline distT="0" distB="0" distL="0" distR="0">
            <wp:extent cx="12858750" cy="8580755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jpe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859332" cy="858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13513" w:lineRule="exact"/>
        <w:rPr>
          <w:rFonts w:ascii="微软雅黑" w:hAnsi="微软雅黑" w:eastAsia="微软雅黑" w:cs="微软雅黑"/>
          <w:sz w:val="20"/>
          <w:szCs w:val="20"/>
        </w:rPr>
        <w:sectPr>
          <w:type w:val="continuous"/>
          <w:pgSz w:w="23810" w:h="16840" w:orient="landscape"/>
          <w:pgMar w:top="1580" w:right="0" w:bottom="280" w:left="0" w:header="720" w:footer="720" w:gutter="0"/>
          <w:cols w:space="720" w:num="1"/>
        </w:sectPr>
      </w:pPr>
    </w:p>
    <w:p>
      <w:pPr>
        <w:spacing w:before="8" w:line="240" w:lineRule="auto"/>
        <w:rPr>
          <w:rFonts w:ascii="微软雅黑" w:hAnsi="微软雅黑" w:eastAsia="微软雅黑" w:cs="微软雅黑"/>
          <w:b/>
          <w:bCs/>
          <w:sz w:val="24"/>
          <w:szCs w:val="24"/>
        </w:rPr>
      </w:pPr>
      <w:r>
        <w:pict>
          <v:shape id="_x0000_s1062" o:spid="_x0000_s1062" o:spt="202" type="#_x0000_t202" style="position:absolute;left:0pt;margin-left:842.4pt;margin-top:777.95pt;height:62.3pt;width:348.1pt;mso-position-horizontal-relative:page;mso-position-vertical-relative:page;z-index:-2516561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6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before="0"/>
                    <w:ind w:left="234" w:right="0" w:firstLine="0"/>
                    <w:jc w:val="left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  <w:t>泰州市许庄街道蔡庄村便民服务中心方案设计</w:t>
                  </w:r>
                </w:p>
                <w:p>
                  <w:pPr>
                    <w:pStyle w:val="5"/>
                    <w:spacing w:line="240" w:lineRule="auto"/>
                    <w:ind w:right="0"/>
                    <w:jc w:val="left"/>
                  </w:pP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ce</w:t>
                  </w:r>
                  <w:r>
                    <w:rPr>
                      <w:color w:val="808080"/>
                      <w:w w:val="100"/>
                    </w:rPr>
                    <w:t>s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o</w:t>
                  </w:r>
                  <w:r>
                    <w:rPr>
                      <w:color w:val="808080"/>
                      <w:w w:val="100"/>
                    </w:rPr>
                    <w:t>f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cente</w:t>
                  </w:r>
                  <w:r>
                    <w:rPr>
                      <w:color w:val="80808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pict>
          <v:group id="_x0000_s1063" o:spid="_x0000_s1063" o:spt="203" style="position:absolute;left:0pt;margin-left:68.75pt;margin-top:48.8pt;height:791.4pt;width:1121.8pt;mso-position-horizontal-relative:page;mso-position-vertical-relative:page;z-index:-251656192;mso-width-relative:page;mso-height-relative:page;" coordorigin="1375,977" coordsize="22436,15828">
            <o:lock v:ext="edit" aspectratio="f"/>
            <v:shape id="_x0000_s1064" o:spid="_x0000_s1064" o:spt="75" alt="" type="#_x0000_t75" style="position:absolute;left:1375;top:977;height:14887;width:21058;" filled="f" o:preferrelative="t" stroked="f" coordsize="21600,21600">
              <v:path/>
              <v:fill on="f" focussize="0,0"/>
              <v:stroke on="f"/>
              <v:imagedata r:id="rId17" o:title=""/>
              <o:lock v:ext="edit" aspectratio="t"/>
            </v:shape>
            <v:group id="_x0000_s1065" o:spid="_x0000_s1065" o:spt="203" style="position:absolute;left:16848;top:15559;height:1246;width:6962;" coordorigin="16848,15559" coordsize="6962,1246">
              <o:lock v:ext="edit" aspectratio="f"/>
              <v:shape id="_x0000_s1066" o:spid="_x0000_s1066" style="position:absolute;left:16848;top:15559;height:1246;width:6962;" fillcolor="#FFFFFF" filled="t" stroked="f" coordorigin="16848,15559" coordsize="6962,1246" path="m16848,15559l23810,15559,23810,16805,16848,16805,16848,15559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</v:group>
        </w:pict>
      </w:r>
    </w:p>
    <w:p>
      <w:pPr>
        <w:pStyle w:val="3"/>
        <w:spacing w:line="240" w:lineRule="auto"/>
        <w:ind w:left="1130" w:right="0"/>
        <w:jc w:val="left"/>
        <w:rPr>
          <w:b w:val="0"/>
          <w:bCs w:val="0"/>
        </w:rPr>
      </w:pPr>
      <w:r>
        <w:pict>
          <v:group id="_x0000_s1067" o:spid="_x0000_s1067" o:spt="203" style="position:absolute;left:0pt;margin-left:-1pt;margin-top:-17.45pt;height:25.25pt;width:1192.6pt;mso-position-horizontal-relative:page;z-index:-251656192;mso-width-relative:page;mso-height-relative:page;" coordorigin="-20,-349" coordsize="23852,505">
            <o:lock v:ext="edit"/>
            <v:group id="_x0000_s1068" o:spid="_x0000_s1068" o:spt="203" style="position:absolute;left:21362;top:136;height:2;width:2448;" coordorigin="21362,136" coordsize="2448,2">
              <o:lock v:ext="edit"/>
              <v:shape id="_x0000_s1069" o:spid="_x0000_s1069" style="position:absolute;left:21362;top:136;height:2;width:2448;" filled="f" stroked="t" coordorigin="21362,136" coordsize="2448,0" path="m21362,136l23810,136e">
                <v:path arrowok="t"/>
                <v:fill on="f" focussize="0,0"/>
                <v:stroke weight="2pt" color="#80B0BA"/>
                <v:imagedata o:title=""/>
                <o:lock v:ext="edit"/>
              </v:shape>
            </v:group>
            <v:group id="_x0000_s1070" o:spid="_x0000_s1070" o:spt="203" style="position:absolute;left:0;top:136;height:2;width:20858;" coordorigin="0,136" coordsize="20858,2">
              <o:lock v:ext="edit"/>
              <v:shape id="_x0000_s1071" o:spid="_x0000_s1071" style="position:absolute;left:0;top:136;height:2;width:20858;" filled="f" stroked="t" coordorigin="0,136" coordsize="20858,0" path="m0,136l20857,136e">
                <v:path arrowok="t"/>
                <v:fill on="f" focussize="0,0"/>
                <v:stroke weight="2pt" color="#80B0BA"/>
                <v:imagedata o:title=""/>
                <o:lock v:ext="edit"/>
              </v:shape>
            </v:group>
            <v:group id="_x0000_s1072" o:spid="_x0000_s1072" o:spt="203" style="position:absolute;left:20857;top:-349;height:505;width:505;" coordorigin="20857,-349" coordsize="505,505">
              <o:lock v:ext="edit"/>
              <v:shape id="_x0000_s1073" o:spid="_x0000_s1073" style="position:absolute;left:20857;top:-349;height:505;width:505;" fillcolor="#80B0BA" filled="t" stroked="f" coordorigin="20857,-349" coordsize="505,505" path="m20857,155l21362,155,21362,-349,20857,-349,20857,155xe">
                <v:path arrowok="t"/>
                <v:fill on="t" focussize="0,0"/>
                <v:stroke on="f"/>
                <v:imagedata o:title=""/>
                <o:lock v:ext="edit"/>
              </v:shape>
            </v:group>
          </v:group>
        </w:pict>
      </w:r>
      <w:r>
        <w:t>泰 州 市 农 房 设 计 大 赛 方</w:t>
      </w:r>
      <w:r>
        <w:rPr>
          <w:spacing w:val="-10"/>
        </w:rPr>
        <w:t xml:space="preserve"> </w:t>
      </w:r>
      <w:r>
        <w:t>案</w:t>
      </w:r>
    </w:p>
    <w:p>
      <w:pPr>
        <w:spacing w:before="0" w:line="467" w:lineRule="exact"/>
        <w:ind w:left="1130" w:right="0" w:firstLine="0"/>
        <w:jc w:val="left"/>
        <w:rPr>
          <w:rFonts w:ascii="微软雅黑" w:hAnsi="微软雅黑" w:eastAsia="微软雅黑" w:cs="微软雅黑"/>
          <w:sz w:val="36"/>
          <w:szCs w:val="36"/>
        </w:rPr>
      </w:pPr>
      <w:r>
        <w:br w:type="column"/>
      </w:r>
      <w:r>
        <w:rPr>
          <w:rFonts w:ascii="微软雅黑" w:hAnsi="微软雅黑" w:eastAsia="微软雅黑" w:cs="微软雅黑"/>
          <w:b/>
          <w:bCs/>
          <w:color w:val="006FC0"/>
          <w:sz w:val="36"/>
          <w:szCs w:val="36"/>
        </w:rPr>
        <w:t>一层平面图</w:t>
      </w:r>
    </w:p>
    <w:p>
      <w:pPr>
        <w:spacing w:after="0" w:line="467" w:lineRule="exact"/>
        <w:jc w:val="left"/>
        <w:rPr>
          <w:rFonts w:ascii="微软雅黑" w:hAnsi="微软雅黑" w:eastAsia="微软雅黑" w:cs="微软雅黑"/>
          <w:sz w:val="36"/>
          <w:szCs w:val="36"/>
        </w:rPr>
        <w:sectPr>
          <w:pgSz w:w="23810" w:h="16840" w:orient="landscape"/>
          <w:pgMar w:top="240" w:right="0" w:bottom="280" w:left="0" w:header="720" w:footer="720" w:gutter="0"/>
          <w:cols w:equalWidth="0" w:num="2">
            <w:col w:w="6161" w:space="14179"/>
            <w:col w:w="3470"/>
          </w:cols>
        </w:sectPr>
      </w:pPr>
    </w:p>
    <w:p>
      <w:pPr>
        <w:spacing w:before="8" w:line="240" w:lineRule="auto"/>
        <w:rPr>
          <w:rFonts w:ascii="微软雅黑" w:hAnsi="微软雅黑" w:eastAsia="微软雅黑" w:cs="微软雅黑"/>
          <w:b/>
          <w:bCs/>
          <w:sz w:val="24"/>
          <w:szCs w:val="24"/>
        </w:rPr>
      </w:pPr>
      <w:r>
        <w:pict>
          <v:shape id="_x0000_s1074" o:spid="_x0000_s1074" o:spt="202" type="#_x0000_t202" style="position:absolute;left:0pt;margin-left:842.4pt;margin-top:777.95pt;height:62.3pt;width:348.1pt;mso-position-horizontal-relative:page;mso-position-vertical-relative:page;z-index:-2516561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6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before="0"/>
                    <w:ind w:left="234" w:right="0" w:firstLine="0"/>
                    <w:jc w:val="left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  <w:t>泰州市许庄街道蔡庄村便民服务中心方案设计</w:t>
                  </w:r>
                </w:p>
                <w:p>
                  <w:pPr>
                    <w:pStyle w:val="5"/>
                    <w:spacing w:line="240" w:lineRule="auto"/>
                    <w:ind w:right="0"/>
                    <w:jc w:val="left"/>
                  </w:pP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ce</w:t>
                  </w:r>
                  <w:r>
                    <w:rPr>
                      <w:color w:val="808080"/>
                      <w:w w:val="100"/>
                    </w:rPr>
                    <w:t>s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o</w:t>
                  </w:r>
                  <w:r>
                    <w:rPr>
                      <w:color w:val="808080"/>
                      <w:w w:val="100"/>
                    </w:rPr>
                    <w:t>f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cente</w:t>
                  </w:r>
                  <w:r>
                    <w:rPr>
                      <w:color w:val="80808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pict>
          <v:group id="_x0000_s1075" o:spid="_x0000_s1075" o:spt="203" style="position:absolute;left:0pt;margin-left:68.75pt;margin-top:48.8pt;height:791.4pt;width:1121.8pt;mso-position-horizontal-relative:page;mso-position-vertical-relative:page;z-index:-251656192;mso-width-relative:page;mso-height-relative:page;" coordorigin="1375,977" coordsize="22436,15828">
            <o:lock v:ext="edit" aspectratio="f"/>
            <v:shape id="_x0000_s1076" o:spid="_x0000_s1076" o:spt="75" alt="" type="#_x0000_t75" style="position:absolute;left:1375;top:977;height:14887;width:21058;" filled="f" o:preferrelative="t" stroked="f" coordsize="21600,21600">
              <v:path/>
              <v:fill on="f" focussize="0,0"/>
              <v:stroke on="f"/>
              <v:imagedata r:id="rId18" o:title=""/>
              <o:lock v:ext="edit" aspectratio="t"/>
            </v:shape>
            <v:group id="_x0000_s1077" o:spid="_x0000_s1077" o:spt="203" style="position:absolute;left:16848;top:15559;height:1246;width:6962;" coordorigin="16848,15559" coordsize="6962,1246">
              <o:lock v:ext="edit" aspectratio="f"/>
              <v:shape id="_x0000_s1078" o:spid="_x0000_s1078" style="position:absolute;left:16848;top:15559;height:1246;width:6962;" fillcolor="#FFFFFF" filled="t" stroked="f" coordorigin="16848,15559" coordsize="6962,1246" path="m16848,15559l23810,15559,23810,16805,16848,16805,16848,15559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</v:group>
        </w:pict>
      </w:r>
    </w:p>
    <w:p>
      <w:pPr>
        <w:pStyle w:val="3"/>
        <w:spacing w:line="240" w:lineRule="auto"/>
        <w:ind w:left="1130" w:right="0"/>
        <w:jc w:val="left"/>
        <w:rPr>
          <w:b w:val="0"/>
          <w:bCs w:val="0"/>
        </w:rPr>
      </w:pPr>
      <w:r>
        <w:pict>
          <v:group id="_x0000_s1079" o:spid="_x0000_s1079" o:spt="203" style="position:absolute;left:0pt;margin-left:-1pt;margin-top:-17.45pt;height:25.25pt;width:1192.6pt;mso-position-horizontal-relative:page;z-index:-251656192;mso-width-relative:page;mso-height-relative:page;" coordorigin="-20,-349" coordsize="23852,505">
            <o:lock v:ext="edit"/>
            <v:group id="_x0000_s1080" o:spid="_x0000_s1080" o:spt="203" style="position:absolute;left:21362;top:136;height:2;width:2448;" coordorigin="21362,136" coordsize="2448,2">
              <o:lock v:ext="edit"/>
              <v:shape id="_x0000_s1081" o:spid="_x0000_s1081" style="position:absolute;left:21362;top:136;height:2;width:2448;" filled="f" stroked="t" coordorigin="21362,136" coordsize="2448,0" path="m21362,136l23810,136e">
                <v:path arrowok="t"/>
                <v:fill on="f" focussize="0,0"/>
                <v:stroke weight="2pt" color="#80B0BA"/>
                <v:imagedata o:title=""/>
                <o:lock v:ext="edit"/>
              </v:shape>
            </v:group>
            <v:group id="_x0000_s1082" o:spid="_x0000_s1082" o:spt="203" style="position:absolute;left:0;top:136;height:2;width:20858;" coordorigin="0,136" coordsize="20858,2">
              <o:lock v:ext="edit"/>
              <v:shape id="_x0000_s1083" o:spid="_x0000_s1083" style="position:absolute;left:0;top:136;height:2;width:20858;" filled="f" stroked="t" coordorigin="0,136" coordsize="20858,0" path="m0,136l20857,136e">
                <v:path arrowok="t"/>
                <v:fill on="f" focussize="0,0"/>
                <v:stroke weight="2pt" color="#80B0BA"/>
                <v:imagedata o:title=""/>
                <o:lock v:ext="edit"/>
              </v:shape>
            </v:group>
            <v:group id="_x0000_s1084" o:spid="_x0000_s1084" o:spt="203" style="position:absolute;left:20857;top:-349;height:505;width:505;" coordorigin="20857,-349" coordsize="505,505">
              <o:lock v:ext="edit"/>
              <v:shape id="_x0000_s1085" o:spid="_x0000_s1085" style="position:absolute;left:20857;top:-349;height:505;width:505;" fillcolor="#80B0BA" filled="t" stroked="f" coordorigin="20857,-349" coordsize="505,505" path="m20857,155l21362,155,21362,-349,20857,-349,20857,155xe">
                <v:path arrowok="t"/>
                <v:fill on="t" focussize="0,0"/>
                <v:stroke on="f"/>
                <v:imagedata o:title=""/>
                <o:lock v:ext="edit"/>
              </v:shape>
            </v:group>
          </v:group>
        </w:pict>
      </w:r>
      <w:r>
        <w:t>泰 州 市 农 房 设 计 大 赛 方</w:t>
      </w:r>
      <w:r>
        <w:rPr>
          <w:spacing w:val="-10"/>
        </w:rPr>
        <w:t xml:space="preserve"> </w:t>
      </w:r>
      <w:r>
        <w:t>案</w:t>
      </w:r>
    </w:p>
    <w:p>
      <w:pPr>
        <w:spacing w:before="0" w:line="467" w:lineRule="exact"/>
        <w:ind w:left="1130" w:right="0" w:firstLine="0"/>
        <w:jc w:val="left"/>
        <w:rPr>
          <w:rFonts w:ascii="微软雅黑" w:hAnsi="微软雅黑" w:eastAsia="微软雅黑" w:cs="微软雅黑"/>
          <w:sz w:val="36"/>
          <w:szCs w:val="36"/>
        </w:rPr>
      </w:pPr>
      <w:r>
        <w:br w:type="column"/>
      </w:r>
      <w:r>
        <w:rPr>
          <w:rFonts w:ascii="微软雅黑" w:hAnsi="微软雅黑" w:eastAsia="微软雅黑" w:cs="微软雅黑"/>
          <w:b/>
          <w:bCs/>
          <w:color w:val="006FC0"/>
          <w:sz w:val="36"/>
          <w:szCs w:val="36"/>
        </w:rPr>
        <w:t>二层平面图</w:t>
      </w:r>
    </w:p>
    <w:p>
      <w:pPr>
        <w:spacing w:after="0" w:line="467" w:lineRule="exact"/>
        <w:jc w:val="left"/>
        <w:rPr>
          <w:rFonts w:ascii="微软雅黑" w:hAnsi="微软雅黑" w:eastAsia="微软雅黑" w:cs="微软雅黑"/>
          <w:sz w:val="36"/>
          <w:szCs w:val="36"/>
        </w:rPr>
        <w:sectPr>
          <w:pgSz w:w="23810" w:h="16840" w:orient="landscape"/>
          <w:pgMar w:top="240" w:right="0" w:bottom="280" w:left="0" w:header="720" w:footer="720" w:gutter="0"/>
          <w:cols w:equalWidth="0" w:num="2">
            <w:col w:w="6161" w:space="14179"/>
            <w:col w:w="3470"/>
          </w:cols>
        </w:sectPr>
      </w:pPr>
    </w:p>
    <w:p>
      <w:pPr>
        <w:spacing w:before="8" w:line="240" w:lineRule="auto"/>
        <w:rPr>
          <w:rFonts w:ascii="微软雅黑" w:hAnsi="微软雅黑" w:eastAsia="微软雅黑" w:cs="微软雅黑"/>
          <w:b/>
          <w:bCs/>
          <w:sz w:val="24"/>
          <w:szCs w:val="24"/>
        </w:rPr>
      </w:pPr>
      <w:r>
        <w:pict>
          <v:shape id="_x0000_s1086" o:spid="_x0000_s1086" o:spt="202" type="#_x0000_t202" style="position:absolute;left:0pt;margin-left:842.4pt;margin-top:777.95pt;height:62.3pt;width:348.1pt;mso-position-horizontal-relative:page;mso-position-vertical-relative:page;z-index:-2516561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6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before="0"/>
                    <w:ind w:left="234" w:right="0" w:firstLine="0"/>
                    <w:jc w:val="left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  <w:t>泰州市许庄街道蔡庄村便民服务中心方案设计</w:t>
                  </w:r>
                </w:p>
                <w:p>
                  <w:pPr>
                    <w:pStyle w:val="5"/>
                    <w:spacing w:line="240" w:lineRule="auto"/>
                    <w:ind w:right="0"/>
                    <w:jc w:val="left"/>
                  </w:pP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ce</w:t>
                  </w:r>
                  <w:r>
                    <w:rPr>
                      <w:color w:val="808080"/>
                      <w:w w:val="100"/>
                    </w:rPr>
                    <w:t>s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o</w:t>
                  </w:r>
                  <w:r>
                    <w:rPr>
                      <w:color w:val="808080"/>
                      <w:w w:val="100"/>
                    </w:rPr>
                    <w:t>f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cente</w:t>
                  </w:r>
                  <w:r>
                    <w:rPr>
                      <w:color w:val="80808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pict>
          <v:group id="_x0000_s1087" o:spid="_x0000_s1087" o:spt="203" style="position:absolute;left:0pt;margin-left:68.75pt;margin-top:48.8pt;height:791.4pt;width:1121.8pt;mso-position-horizontal-relative:page;mso-position-vertical-relative:page;z-index:-251656192;mso-width-relative:page;mso-height-relative:page;" coordorigin="1375,977" coordsize="22436,15828">
            <o:lock v:ext="edit" aspectratio="f"/>
            <v:shape id="_x0000_s1088" o:spid="_x0000_s1088" o:spt="75" alt="" type="#_x0000_t75" style="position:absolute;left:1375;top:977;height:14887;width:21058;" filled="f" o:preferrelative="t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group id="_x0000_s1089" o:spid="_x0000_s1089" o:spt="203" style="position:absolute;left:16848;top:15559;height:1246;width:6962;" coordorigin="16848,15559" coordsize="6962,1246">
              <o:lock v:ext="edit" aspectratio="f"/>
              <v:shape id="_x0000_s1090" o:spid="_x0000_s1090" style="position:absolute;left:16848;top:15559;height:1246;width:6962;" fillcolor="#FFFFFF" filled="t" stroked="f" coordorigin="16848,15559" coordsize="6962,1246" path="m16848,15559l23810,15559,23810,16805,16848,16805,16848,15559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</v:group>
        </w:pict>
      </w:r>
    </w:p>
    <w:p>
      <w:pPr>
        <w:pStyle w:val="3"/>
        <w:spacing w:line="240" w:lineRule="auto"/>
        <w:ind w:left="1130" w:right="0"/>
        <w:jc w:val="left"/>
        <w:rPr>
          <w:b w:val="0"/>
          <w:bCs w:val="0"/>
        </w:rPr>
      </w:pPr>
      <w:r>
        <w:pict>
          <v:group id="_x0000_s1091" o:spid="_x0000_s1091" o:spt="203" style="position:absolute;left:0pt;margin-left:-1pt;margin-top:-17.45pt;height:25.25pt;width:1192.6pt;mso-position-horizontal-relative:page;z-index:-251656192;mso-width-relative:page;mso-height-relative:page;" coordorigin="-20,-349" coordsize="23852,505">
            <o:lock v:ext="edit"/>
            <v:group id="_x0000_s1092" o:spid="_x0000_s1092" o:spt="203" style="position:absolute;left:21362;top:136;height:2;width:2448;" coordorigin="21362,136" coordsize="2448,2">
              <o:lock v:ext="edit"/>
              <v:shape id="_x0000_s1093" o:spid="_x0000_s1093" style="position:absolute;left:21362;top:136;height:2;width:2448;" filled="f" stroked="t" coordorigin="21362,136" coordsize="2448,0" path="m21362,136l23810,136e">
                <v:path arrowok="t"/>
                <v:fill on="f" focussize="0,0"/>
                <v:stroke weight="2pt" color="#80B0BA"/>
                <v:imagedata o:title=""/>
                <o:lock v:ext="edit"/>
              </v:shape>
            </v:group>
            <v:group id="_x0000_s1094" o:spid="_x0000_s1094" o:spt="203" style="position:absolute;left:0;top:136;height:2;width:20858;" coordorigin="0,136" coordsize="20858,2">
              <o:lock v:ext="edit"/>
              <v:shape id="_x0000_s1095" o:spid="_x0000_s1095" style="position:absolute;left:0;top:136;height:2;width:20858;" filled="f" stroked="t" coordorigin="0,136" coordsize="20858,0" path="m0,136l20857,136e">
                <v:path arrowok="t"/>
                <v:fill on="f" focussize="0,0"/>
                <v:stroke weight="2pt" color="#80B0BA"/>
                <v:imagedata o:title=""/>
                <o:lock v:ext="edit"/>
              </v:shape>
            </v:group>
            <v:group id="_x0000_s1096" o:spid="_x0000_s1096" o:spt="203" style="position:absolute;left:20857;top:-349;height:505;width:505;" coordorigin="20857,-349" coordsize="505,505">
              <o:lock v:ext="edit"/>
              <v:shape id="_x0000_s1097" o:spid="_x0000_s1097" style="position:absolute;left:20857;top:-349;height:505;width:505;" fillcolor="#80B0BA" filled="t" stroked="f" coordorigin="20857,-349" coordsize="505,505" path="m20857,155l21362,155,21362,-349,20857,-349,20857,155xe">
                <v:path arrowok="t"/>
                <v:fill on="t" focussize="0,0"/>
                <v:stroke on="f"/>
                <v:imagedata o:title=""/>
                <o:lock v:ext="edit"/>
              </v:shape>
            </v:group>
          </v:group>
        </w:pict>
      </w:r>
      <w:r>
        <w:t>泰 州 市 农 房 设 计 大 赛 方</w:t>
      </w:r>
      <w:r>
        <w:rPr>
          <w:spacing w:val="-10"/>
        </w:rPr>
        <w:t xml:space="preserve"> </w:t>
      </w:r>
      <w:r>
        <w:t>案</w:t>
      </w:r>
    </w:p>
    <w:p>
      <w:pPr>
        <w:spacing w:before="0" w:line="467" w:lineRule="exact"/>
        <w:ind w:left="1130" w:right="0" w:firstLine="0"/>
        <w:jc w:val="left"/>
        <w:rPr>
          <w:rFonts w:ascii="微软雅黑" w:hAnsi="微软雅黑" w:eastAsia="微软雅黑" w:cs="微软雅黑"/>
          <w:sz w:val="36"/>
          <w:szCs w:val="36"/>
        </w:rPr>
      </w:pPr>
      <w:r>
        <w:br w:type="column"/>
      </w:r>
      <w:r>
        <w:rPr>
          <w:rFonts w:ascii="微软雅黑" w:hAnsi="微软雅黑" w:eastAsia="微软雅黑" w:cs="微软雅黑"/>
          <w:b/>
          <w:bCs/>
          <w:color w:val="006FC0"/>
          <w:sz w:val="36"/>
          <w:szCs w:val="36"/>
        </w:rPr>
        <w:t>三层平面图</w:t>
      </w:r>
    </w:p>
    <w:p>
      <w:pPr>
        <w:spacing w:after="0" w:line="467" w:lineRule="exact"/>
        <w:jc w:val="left"/>
        <w:rPr>
          <w:rFonts w:ascii="微软雅黑" w:hAnsi="微软雅黑" w:eastAsia="微软雅黑" w:cs="微软雅黑"/>
          <w:sz w:val="36"/>
          <w:szCs w:val="36"/>
        </w:rPr>
        <w:sectPr>
          <w:pgSz w:w="23810" w:h="16840" w:orient="landscape"/>
          <w:pgMar w:top="240" w:right="0" w:bottom="280" w:left="0" w:header="720" w:footer="720" w:gutter="0"/>
          <w:cols w:equalWidth="0" w:num="2">
            <w:col w:w="6161" w:space="14179"/>
            <w:col w:w="3470"/>
          </w:cols>
        </w:sectPr>
      </w:pPr>
    </w:p>
    <w:p>
      <w:pPr>
        <w:spacing w:before="8" w:line="240" w:lineRule="auto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spacing w:before="0"/>
        <w:ind w:left="110" w:right="0" w:firstLine="0"/>
        <w:jc w:val="left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sz w:val="36"/>
          <w:szCs w:val="36"/>
        </w:rPr>
        <w:t>泰 州 市 农 房 设 计 大 赛 方</w:t>
      </w:r>
      <w:r>
        <w:rPr>
          <w:rFonts w:ascii="微软雅黑" w:hAnsi="微软雅黑" w:eastAsia="微软雅黑" w:cs="微软雅黑"/>
          <w:b/>
          <w:bCs/>
          <w:spacing w:val="-10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b/>
          <w:bCs/>
          <w:sz w:val="36"/>
          <w:szCs w:val="36"/>
        </w:rPr>
        <w:t>案</w:t>
      </w:r>
    </w:p>
    <w:p>
      <w:pPr>
        <w:spacing w:before="0" w:line="467" w:lineRule="exact"/>
        <w:ind w:left="110" w:right="0" w:firstLine="0"/>
        <w:jc w:val="left"/>
        <w:rPr>
          <w:rFonts w:ascii="微软雅黑" w:hAnsi="微软雅黑" w:eastAsia="微软雅黑" w:cs="微软雅黑"/>
          <w:sz w:val="36"/>
          <w:szCs w:val="36"/>
        </w:rPr>
      </w:pPr>
      <w:r>
        <w:br w:type="column"/>
      </w:r>
      <w:r>
        <w:rPr>
          <w:rFonts w:ascii="微软雅黑" w:hAnsi="微软雅黑" w:eastAsia="微软雅黑" w:cs="微软雅黑"/>
          <w:b/>
          <w:bCs/>
          <w:color w:val="006FC0"/>
          <w:sz w:val="36"/>
          <w:szCs w:val="36"/>
        </w:rPr>
        <w:t>建筑立面图</w:t>
      </w:r>
    </w:p>
    <w:p>
      <w:pPr>
        <w:spacing w:after="0" w:line="467" w:lineRule="exact"/>
        <w:jc w:val="left"/>
        <w:rPr>
          <w:rFonts w:ascii="微软雅黑" w:hAnsi="微软雅黑" w:eastAsia="微软雅黑" w:cs="微软雅黑"/>
          <w:sz w:val="36"/>
          <w:szCs w:val="36"/>
        </w:rPr>
        <w:sectPr>
          <w:pgSz w:w="23810" w:h="16840" w:orient="landscape"/>
          <w:pgMar w:top="240" w:right="420" w:bottom="280" w:left="1020" w:header="720" w:footer="720" w:gutter="0"/>
          <w:cols w:equalWidth="0" w:num="2">
            <w:col w:w="5141" w:space="15199"/>
            <w:col w:w="2030"/>
          </w:cols>
        </w:sect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  <w:r>
        <w:pict>
          <v:shape id="_x0000_s1098" o:spid="_x0000_s1098" o:spt="202" type="#_x0000_t202" style="position:absolute;left:0pt;margin-left:842.4pt;margin-top:777.95pt;height:62.3pt;width:348.1pt;mso-position-horizontal-relative:page;mso-position-vertical-relative:page;z-index:-2516561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6" w:line="240" w:lineRule="auto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</w:p>
                <w:p>
                  <w:pPr>
                    <w:spacing w:before="0"/>
                    <w:ind w:left="234" w:right="0" w:firstLine="0"/>
                    <w:jc w:val="left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  <w:t>泰州市许庄街道蔡庄村便民服务中心方案设计</w:t>
                  </w:r>
                </w:p>
                <w:p>
                  <w:pPr>
                    <w:pStyle w:val="5"/>
                    <w:spacing w:line="240" w:lineRule="auto"/>
                    <w:ind w:right="0"/>
                    <w:jc w:val="left"/>
                  </w:pP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ce</w:t>
                  </w:r>
                  <w:r>
                    <w:rPr>
                      <w:color w:val="808080"/>
                      <w:w w:val="100"/>
                    </w:rPr>
                    <w:t>s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o</w:t>
                  </w:r>
                  <w:r>
                    <w:rPr>
                      <w:color w:val="808080"/>
                      <w:w w:val="100"/>
                    </w:rPr>
                    <w:t>f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cente</w:t>
                  </w:r>
                  <w:r>
                    <w:rPr>
                      <w:color w:val="80808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pict>
          <v:group id="_x0000_s1099" o:spid="_x0000_s1099" o:spt="203" style="position:absolute;left:0pt;margin-left:-1pt;margin-top:0pt;height:841.8pt;width:1192.6pt;mso-position-horizontal-relative:page;mso-position-vertical-relative:page;z-index:-251656192;mso-width-relative:page;mso-height-relative:page;" coordorigin="-20,0" coordsize="23852,16836">
            <o:lock v:ext="edit" aspectratio="f"/>
            <v:group id="_x0000_s1100" o:spid="_x0000_s1100" o:spt="203" style="position:absolute;left:16848;top:15559;height:1246;width:6962;" coordorigin="16848,15559" coordsize="6962,1246">
              <o:lock v:ext="edit" aspectratio="f"/>
              <v:shape id="_x0000_s1101" o:spid="_x0000_s1101" style="position:absolute;left:16848;top:15559;height:1246;width:6962;" fillcolor="#FFFFFF" filled="t" stroked="f" coordorigin="16848,15559" coordsize="6962,1246" path="m16848,15559l23810,15559,23810,16805,16848,16805,16848,15559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02" o:spid="_x0000_s1102" o:spt="75" alt="" type="#_x0000_t75" style="position:absolute;left:0;top:0;height:16836;width:23808;" filled="f" o:preferrelative="t" stroked="f" coordsize="21600,21600">
                <v:path/>
                <v:fill on="f" focussize="0,0"/>
                <v:stroke on="f"/>
                <v:imagedata r:id="rId20" o:title=""/>
                <o:lock v:ext="edit" aspectratio="t"/>
              </v:shape>
            </v:group>
            <v:group id="_x0000_s1103" o:spid="_x0000_s1103" o:spt="203" style="position:absolute;left:0;top:12600;height:161;width:23810;" coordorigin="0,12600" coordsize="23810,161">
              <o:lock v:ext="edit" aspectratio="f"/>
              <v:shape id="_x0000_s1104" o:spid="_x0000_s1104" style="position:absolute;left:0;top:12600;height:161;width:23810;" fillcolor="#000000" filled="t" stroked="f" coordorigin="0,12600" coordsize="23810,161" path="m0,12600l23810,12600,23810,12761,0,12761,0,12600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105" o:spid="_x0000_s1105" o:spt="203" style="position:absolute;left:21362;top:815;height:2;width:2448;" coordorigin="21362,815" coordsize="2448,2">
              <o:lock v:ext="edit" aspectratio="f"/>
              <v:shape id="_x0000_s1106" o:spid="_x0000_s1106" style="position:absolute;left:21362;top:815;height:2;width:2448;" filled="f" stroked="t" coordorigin="21362,815" coordsize="2448,0" path="m21362,815l23810,815e">
                <v:path arrowok="t"/>
                <v:fill on="f" focussize="0,0"/>
                <v:stroke weight="2pt" color="#80B0BA"/>
                <v:imagedata o:title=""/>
                <o:lock v:ext="edit" aspectratio="f"/>
              </v:shape>
            </v:group>
            <v:group id="_x0000_s1107" o:spid="_x0000_s1107" o:spt="203" style="position:absolute;left:0;top:815;height:2;width:20858;" coordorigin="0,815" coordsize="20858,2">
              <o:lock v:ext="edit" aspectratio="f"/>
              <v:shape id="_x0000_s1108" o:spid="_x0000_s1108" style="position:absolute;left:0;top:815;height:2;width:20858;" filled="f" stroked="t" coordorigin="0,815" coordsize="20858,0" path="m0,815l20857,815e">
                <v:path arrowok="t"/>
                <v:fill on="f" focussize="0,0"/>
                <v:stroke weight="2pt" color="#80B0BA"/>
                <v:imagedata o:title=""/>
                <o:lock v:ext="edit" aspectratio="f"/>
              </v:shape>
            </v:group>
            <v:group id="_x0000_s1109" o:spid="_x0000_s1109" o:spt="203" style="position:absolute;left:20857;top:330;height:505;width:505;" coordorigin="20857,330" coordsize="505,505">
              <o:lock v:ext="edit" aspectratio="f"/>
              <v:shape id="_x0000_s1110" o:spid="_x0000_s1110" style="position:absolute;left:20857;top:330;height:505;width:505;" fillcolor="#80B0BA" filled="t" stroked="f" coordorigin="20857,330" coordsize="505,505" path="m20857,835l21362,835,21362,330,20857,330,20857,835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</v:group>
        </w:pict>
      </w: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4" w:line="240" w:lineRule="auto"/>
        <w:rPr>
          <w:rFonts w:ascii="微软雅黑" w:hAnsi="微软雅黑" w:eastAsia="微软雅黑" w:cs="微软雅黑"/>
          <w:b/>
          <w:bCs/>
          <w:sz w:val="23"/>
          <w:szCs w:val="23"/>
        </w:rPr>
      </w:pPr>
    </w:p>
    <w:p>
      <w:pPr>
        <w:pStyle w:val="2"/>
        <w:spacing w:line="781" w:lineRule="exact"/>
        <w:ind w:right="10232"/>
        <w:jc w:val="center"/>
      </w:pPr>
      <w:r>
        <w:t>南立面图</w:t>
      </w:r>
    </w:p>
    <w:p>
      <w:pPr>
        <w:spacing w:after="0" w:line="781" w:lineRule="exact"/>
        <w:jc w:val="center"/>
        <w:sectPr>
          <w:type w:val="continuous"/>
          <w:pgSz w:w="23810" w:h="16840" w:orient="landscape"/>
          <w:pgMar w:top="1580" w:right="420" w:bottom="280" w:left="1020" w:header="720" w:footer="720" w:gutter="0"/>
          <w:cols w:space="720" w:num="1"/>
        </w:sectPr>
      </w:pPr>
    </w:p>
    <w:p>
      <w:pPr>
        <w:spacing w:before="8" w:line="240" w:lineRule="auto"/>
        <w:rPr>
          <w:rFonts w:ascii="微软雅黑" w:hAnsi="微软雅黑" w:eastAsia="微软雅黑" w:cs="微软雅黑"/>
          <w:sz w:val="24"/>
          <w:szCs w:val="24"/>
        </w:rPr>
      </w:pPr>
    </w:p>
    <w:p>
      <w:pPr>
        <w:pStyle w:val="3"/>
        <w:spacing w:line="240" w:lineRule="auto"/>
        <w:ind w:right="0"/>
        <w:jc w:val="left"/>
        <w:rPr>
          <w:b w:val="0"/>
          <w:bCs w:val="0"/>
        </w:rPr>
      </w:pPr>
      <w:r>
        <w:t>泰 州 市 农 房 设 计 大 赛 方</w:t>
      </w:r>
      <w:r>
        <w:rPr>
          <w:spacing w:val="-10"/>
        </w:rPr>
        <w:t xml:space="preserve"> </w:t>
      </w:r>
      <w:r>
        <w:t>案</w:t>
      </w:r>
    </w:p>
    <w:p>
      <w:pPr>
        <w:spacing w:before="0" w:line="467" w:lineRule="exact"/>
        <w:ind w:left="110" w:right="0" w:firstLine="0"/>
        <w:jc w:val="left"/>
        <w:rPr>
          <w:rFonts w:ascii="微软雅黑" w:hAnsi="微软雅黑" w:eastAsia="微软雅黑" w:cs="微软雅黑"/>
          <w:sz w:val="36"/>
          <w:szCs w:val="36"/>
        </w:rPr>
      </w:pPr>
      <w:r>
        <w:br w:type="column"/>
      </w:r>
      <w:r>
        <w:rPr>
          <w:rFonts w:ascii="微软雅黑" w:hAnsi="微软雅黑" w:eastAsia="微软雅黑" w:cs="微软雅黑"/>
          <w:b/>
          <w:bCs/>
          <w:color w:val="006FC0"/>
          <w:sz w:val="36"/>
          <w:szCs w:val="36"/>
        </w:rPr>
        <w:t>建筑立面图</w:t>
      </w:r>
    </w:p>
    <w:p>
      <w:pPr>
        <w:spacing w:after="0" w:line="467" w:lineRule="exact"/>
        <w:jc w:val="left"/>
        <w:rPr>
          <w:rFonts w:ascii="微软雅黑" w:hAnsi="微软雅黑" w:eastAsia="微软雅黑" w:cs="微软雅黑"/>
          <w:sz w:val="36"/>
          <w:szCs w:val="36"/>
        </w:rPr>
        <w:sectPr>
          <w:pgSz w:w="23810" w:h="16840" w:orient="landscape"/>
          <w:pgMar w:top="240" w:right="420" w:bottom="280" w:left="1020" w:header="720" w:footer="720" w:gutter="0"/>
          <w:cols w:equalWidth="0" w:num="2">
            <w:col w:w="5141" w:space="15199"/>
            <w:col w:w="2030"/>
          </w:cols>
        </w:sect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  <w:r>
        <w:pict>
          <v:shape id="_x0000_s1111" o:spid="_x0000_s1111" o:spt="202" type="#_x0000_t202" style="position:absolute;left:0pt;margin-left:842.4pt;margin-top:777.95pt;height:62.3pt;width:348.1pt;mso-position-horizontal-relative:page;mso-position-vertical-relative:page;z-index:-2516561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6" w:line="240" w:lineRule="auto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</w:p>
                <w:p>
                  <w:pPr>
                    <w:spacing w:before="0"/>
                    <w:ind w:left="234" w:right="0" w:firstLine="0"/>
                    <w:jc w:val="left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  <w:t>泰州市许庄街道蔡庄村便民服务中心方案设计</w:t>
                  </w:r>
                </w:p>
                <w:p>
                  <w:pPr>
                    <w:pStyle w:val="5"/>
                    <w:spacing w:line="240" w:lineRule="auto"/>
                    <w:ind w:right="0"/>
                    <w:jc w:val="left"/>
                  </w:pP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ce</w:t>
                  </w:r>
                  <w:r>
                    <w:rPr>
                      <w:color w:val="808080"/>
                      <w:w w:val="100"/>
                    </w:rPr>
                    <w:t>s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o</w:t>
                  </w:r>
                  <w:r>
                    <w:rPr>
                      <w:color w:val="808080"/>
                      <w:w w:val="100"/>
                    </w:rPr>
                    <w:t>f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cente</w:t>
                  </w:r>
                  <w:r>
                    <w:rPr>
                      <w:color w:val="80808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pict>
          <v:group id="_x0000_s1112" o:spid="_x0000_s1112" o:spt="203" style="position:absolute;left:0pt;margin-left:-1pt;margin-top:0pt;height:841.8pt;width:1192.6pt;mso-position-horizontal-relative:page;mso-position-vertical-relative:page;z-index:-251656192;mso-width-relative:page;mso-height-relative:page;" coordorigin="-20,0" coordsize="23852,16836">
            <o:lock v:ext="edit" aspectratio="f"/>
            <v:group id="_x0000_s1113" o:spid="_x0000_s1113" o:spt="203" style="position:absolute;left:16848;top:15559;height:1246;width:6962;" coordorigin="16848,15559" coordsize="6962,1246">
              <o:lock v:ext="edit" aspectratio="f"/>
              <v:shape id="_x0000_s1114" o:spid="_x0000_s1114" style="position:absolute;left:16848;top:15559;height:1246;width:6962;" fillcolor="#FFFFFF" filled="t" stroked="f" coordorigin="16848,15559" coordsize="6962,1246" path="m16848,15559l23810,15559,23810,16805,16848,16805,16848,15559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15" o:spid="_x0000_s1115" o:spt="75" alt="" type="#_x0000_t75" style="position:absolute;left:0;top:0;height:16836;width:23808;" filled="f" o:preferrelative="t" stroked="f" coordsize="21600,21600">
                <v:path/>
                <v:fill on="f" focussize="0,0"/>
                <v:stroke on="f"/>
                <v:imagedata r:id="rId21" o:title=""/>
                <o:lock v:ext="edit" aspectratio="t"/>
              </v:shape>
            </v:group>
            <v:group id="_x0000_s1116" o:spid="_x0000_s1116" o:spt="203" style="position:absolute;left:0;top:12600;height:161;width:23810;" coordorigin="0,12600" coordsize="23810,161">
              <o:lock v:ext="edit" aspectratio="f"/>
              <v:shape id="_x0000_s1117" o:spid="_x0000_s1117" style="position:absolute;left:0;top:12600;height:161;width:23810;" fillcolor="#000000" filled="t" stroked="f" coordorigin="0,12600" coordsize="23810,161" path="m0,12600l23810,12600,23810,12761,0,12761,0,12600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118" o:spid="_x0000_s1118" o:spt="203" style="position:absolute;left:21362;top:815;height:2;width:2448;" coordorigin="21362,815" coordsize="2448,2">
              <o:lock v:ext="edit" aspectratio="f"/>
              <v:shape id="_x0000_s1119" o:spid="_x0000_s1119" style="position:absolute;left:21362;top:815;height:2;width:2448;" filled="f" stroked="t" coordorigin="21362,815" coordsize="2448,0" path="m21362,815l23810,815e">
                <v:path arrowok="t"/>
                <v:fill on="f" focussize="0,0"/>
                <v:stroke weight="2pt" color="#80B0BA"/>
                <v:imagedata o:title=""/>
                <o:lock v:ext="edit" aspectratio="f"/>
              </v:shape>
            </v:group>
            <v:group id="_x0000_s1120" o:spid="_x0000_s1120" o:spt="203" style="position:absolute;left:0;top:815;height:2;width:20858;" coordorigin="0,815" coordsize="20858,2">
              <o:lock v:ext="edit" aspectratio="f"/>
              <v:shape id="_x0000_s1121" o:spid="_x0000_s1121" style="position:absolute;left:0;top:815;height:2;width:20858;" filled="f" stroked="t" coordorigin="0,815" coordsize="20858,0" path="m0,815l20857,815e">
                <v:path arrowok="t"/>
                <v:fill on="f" focussize="0,0"/>
                <v:stroke weight="2pt" color="#80B0BA"/>
                <v:imagedata o:title=""/>
                <o:lock v:ext="edit" aspectratio="f"/>
              </v:shape>
            </v:group>
            <v:group id="_x0000_s1122" o:spid="_x0000_s1122" o:spt="203" style="position:absolute;left:20857;top:330;height:505;width:505;" coordorigin="20857,330" coordsize="505,505">
              <o:lock v:ext="edit" aspectratio="f"/>
              <v:shape id="_x0000_s1123" o:spid="_x0000_s1123" style="position:absolute;left:20857;top:330;height:505;width:505;" fillcolor="#80B0BA" filled="t" stroked="f" coordorigin="20857,330" coordsize="505,505" path="m20857,835l21362,835,21362,330,20857,330,20857,835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</v:group>
        </w:pict>
      </w: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4" w:line="240" w:lineRule="auto"/>
        <w:rPr>
          <w:rFonts w:ascii="微软雅黑" w:hAnsi="微软雅黑" w:eastAsia="微软雅黑" w:cs="微软雅黑"/>
          <w:b/>
          <w:bCs/>
          <w:sz w:val="23"/>
          <w:szCs w:val="23"/>
        </w:rPr>
      </w:pPr>
    </w:p>
    <w:p>
      <w:pPr>
        <w:pStyle w:val="2"/>
        <w:spacing w:line="781" w:lineRule="exact"/>
        <w:ind w:right="10232"/>
        <w:jc w:val="center"/>
      </w:pPr>
      <w:r>
        <w:t>东立面图</w:t>
      </w:r>
    </w:p>
    <w:p>
      <w:pPr>
        <w:spacing w:after="0" w:line="781" w:lineRule="exact"/>
        <w:jc w:val="center"/>
        <w:sectPr>
          <w:type w:val="continuous"/>
          <w:pgSz w:w="23810" w:h="16840" w:orient="landscape"/>
          <w:pgMar w:top="1580" w:right="420" w:bottom="280" w:left="1020" w:header="720" w:footer="720" w:gutter="0"/>
          <w:cols w:space="720" w:num="1"/>
        </w:sectPr>
      </w:pPr>
    </w:p>
    <w:p>
      <w:pPr>
        <w:spacing w:before="8" w:line="240" w:lineRule="auto"/>
        <w:rPr>
          <w:rFonts w:ascii="微软雅黑" w:hAnsi="微软雅黑" w:eastAsia="微软雅黑" w:cs="微软雅黑"/>
          <w:sz w:val="24"/>
          <w:szCs w:val="24"/>
        </w:rPr>
      </w:pPr>
    </w:p>
    <w:p>
      <w:pPr>
        <w:pStyle w:val="3"/>
        <w:spacing w:line="240" w:lineRule="auto"/>
        <w:ind w:right="0"/>
        <w:jc w:val="left"/>
        <w:rPr>
          <w:b w:val="0"/>
          <w:bCs w:val="0"/>
        </w:rPr>
      </w:pPr>
      <w:r>
        <w:t>泰 州 市 农 房 设 计 大 赛 方</w:t>
      </w:r>
      <w:r>
        <w:rPr>
          <w:spacing w:val="-10"/>
        </w:rPr>
        <w:t xml:space="preserve"> </w:t>
      </w:r>
      <w:r>
        <w:t>案</w:t>
      </w:r>
    </w:p>
    <w:p>
      <w:pPr>
        <w:spacing w:before="0" w:line="467" w:lineRule="exact"/>
        <w:ind w:left="110" w:right="0" w:firstLine="0"/>
        <w:jc w:val="left"/>
        <w:rPr>
          <w:rFonts w:ascii="微软雅黑" w:hAnsi="微软雅黑" w:eastAsia="微软雅黑" w:cs="微软雅黑"/>
          <w:sz w:val="36"/>
          <w:szCs w:val="36"/>
        </w:rPr>
      </w:pPr>
      <w:r>
        <w:br w:type="column"/>
      </w:r>
      <w:r>
        <w:rPr>
          <w:rFonts w:ascii="微软雅黑" w:hAnsi="微软雅黑" w:eastAsia="微软雅黑" w:cs="微软雅黑"/>
          <w:b/>
          <w:bCs/>
          <w:color w:val="006FC0"/>
          <w:sz w:val="36"/>
          <w:szCs w:val="36"/>
        </w:rPr>
        <w:t>建筑立面图</w:t>
      </w:r>
    </w:p>
    <w:p>
      <w:pPr>
        <w:spacing w:after="0" w:line="467" w:lineRule="exact"/>
        <w:jc w:val="left"/>
        <w:rPr>
          <w:rFonts w:ascii="微软雅黑" w:hAnsi="微软雅黑" w:eastAsia="微软雅黑" w:cs="微软雅黑"/>
          <w:sz w:val="36"/>
          <w:szCs w:val="36"/>
        </w:rPr>
        <w:sectPr>
          <w:pgSz w:w="23810" w:h="16840" w:orient="landscape"/>
          <w:pgMar w:top="240" w:right="420" w:bottom="280" w:left="1020" w:header="720" w:footer="720" w:gutter="0"/>
          <w:cols w:equalWidth="0" w:num="2">
            <w:col w:w="5141" w:space="15199"/>
            <w:col w:w="2030"/>
          </w:cols>
        </w:sect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  <w:r>
        <w:pict>
          <v:shape id="_x0000_s1124" o:spid="_x0000_s1124" o:spt="202" type="#_x0000_t202" style="position:absolute;left:0pt;margin-left:842.4pt;margin-top:777.95pt;height:62.3pt;width:348.1pt;mso-position-horizontal-relative:page;mso-position-vertical-relative:page;z-index:-2516561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6" w:line="240" w:lineRule="auto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</w:p>
                <w:p>
                  <w:pPr>
                    <w:spacing w:before="0"/>
                    <w:ind w:left="234" w:right="0" w:firstLine="0"/>
                    <w:jc w:val="left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  <w:t>泰州市许庄街道蔡庄村便民服务中心方案设计</w:t>
                  </w:r>
                </w:p>
                <w:p>
                  <w:pPr>
                    <w:pStyle w:val="5"/>
                    <w:spacing w:line="240" w:lineRule="auto"/>
                    <w:ind w:right="0"/>
                    <w:jc w:val="left"/>
                  </w:pP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ce</w:t>
                  </w:r>
                  <w:r>
                    <w:rPr>
                      <w:color w:val="808080"/>
                      <w:w w:val="100"/>
                    </w:rPr>
                    <w:t>s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o</w:t>
                  </w:r>
                  <w:r>
                    <w:rPr>
                      <w:color w:val="808080"/>
                      <w:w w:val="100"/>
                    </w:rPr>
                    <w:t>f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cente</w:t>
                  </w:r>
                  <w:r>
                    <w:rPr>
                      <w:color w:val="80808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pict>
          <v:group id="_x0000_s1125" o:spid="_x0000_s1125" o:spt="203" style="position:absolute;left:0pt;margin-left:-1pt;margin-top:0pt;height:841.8pt;width:1192.6pt;mso-position-horizontal-relative:page;mso-position-vertical-relative:page;z-index:-251656192;mso-width-relative:page;mso-height-relative:page;" coordorigin="-20,0" coordsize="23852,16836">
            <o:lock v:ext="edit" aspectratio="f"/>
            <v:group id="_x0000_s1126" o:spid="_x0000_s1126" o:spt="203" style="position:absolute;left:16848;top:15559;height:1246;width:6962;" coordorigin="16848,15559" coordsize="6962,1246">
              <o:lock v:ext="edit" aspectratio="f"/>
              <v:shape id="_x0000_s1127" o:spid="_x0000_s1127" style="position:absolute;left:16848;top:15559;height:1246;width:6962;" fillcolor="#FFFFFF" filled="t" stroked="f" coordorigin="16848,15559" coordsize="6962,1246" path="m16848,15559l23810,15559,23810,16805,16848,16805,16848,15559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28" o:spid="_x0000_s1128" o:spt="75" alt="" type="#_x0000_t75" style="position:absolute;left:0;top:0;height:16836;width:23808;" filled="f" o:preferrelative="t" stroked="f" coordsize="21600,21600">
                <v:path/>
                <v:fill on="f" focussize="0,0"/>
                <v:stroke on="f"/>
                <v:imagedata r:id="rId22" o:title=""/>
                <o:lock v:ext="edit" aspectratio="t"/>
              </v:shape>
            </v:group>
            <v:group id="_x0000_s1129" o:spid="_x0000_s1129" o:spt="203" style="position:absolute;left:0;top:12600;height:161;width:23810;" coordorigin="0,12600" coordsize="23810,161">
              <o:lock v:ext="edit" aspectratio="f"/>
              <v:shape id="_x0000_s1130" o:spid="_x0000_s1130" style="position:absolute;left:0;top:12600;height:161;width:23810;" fillcolor="#000000" filled="t" stroked="f" coordorigin="0,12600" coordsize="23810,161" path="m0,12600l23810,12600,23810,12761,0,12761,0,12600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131" o:spid="_x0000_s1131" o:spt="203" style="position:absolute;left:21362;top:815;height:2;width:2448;" coordorigin="21362,815" coordsize="2448,2">
              <o:lock v:ext="edit" aspectratio="f"/>
              <v:shape id="_x0000_s1132" o:spid="_x0000_s1132" style="position:absolute;left:21362;top:815;height:2;width:2448;" filled="f" stroked="t" coordorigin="21362,815" coordsize="2448,0" path="m21362,815l23810,815e">
                <v:path arrowok="t"/>
                <v:fill on="f" focussize="0,0"/>
                <v:stroke weight="2pt" color="#80B0BA"/>
                <v:imagedata o:title=""/>
                <o:lock v:ext="edit" aspectratio="f"/>
              </v:shape>
            </v:group>
            <v:group id="_x0000_s1133" o:spid="_x0000_s1133" o:spt="203" style="position:absolute;left:0;top:815;height:2;width:20858;" coordorigin="0,815" coordsize="20858,2">
              <o:lock v:ext="edit" aspectratio="f"/>
              <v:shape id="_x0000_s1134" o:spid="_x0000_s1134" style="position:absolute;left:0;top:815;height:2;width:20858;" filled="f" stroked="t" coordorigin="0,815" coordsize="20858,0" path="m0,815l20857,815e">
                <v:path arrowok="t"/>
                <v:fill on="f" focussize="0,0"/>
                <v:stroke weight="2pt" color="#80B0BA"/>
                <v:imagedata o:title=""/>
                <o:lock v:ext="edit" aspectratio="f"/>
              </v:shape>
            </v:group>
            <v:group id="_x0000_s1135" o:spid="_x0000_s1135" o:spt="203" style="position:absolute;left:20857;top:330;height:505;width:505;" coordorigin="20857,330" coordsize="505,505">
              <o:lock v:ext="edit" aspectratio="f"/>
              <v:shape id="_x0000_s1136" o:spid="_x0000_s1136" style="position:absolute;left:20857;top:330;height:505;width:505;" fillcolor="#80B0BA" filled="t" stroked="f" coordorigin="20857,330" coordsize="505,505" path="m20857,835l21362,835,21362,330,20857,330,20857,835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</v:group>
        </w:pict>
      </w: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4" w:line="240" w:lineRule="auto"/>
        <w:rPr>
          <w:rFonts w:ascii="微软雅黑" w:hAnsi="微软雅黑" w:eastAsia="微软雅黑" w:cs="微软雅黑"/>
          <w:b/>
          <w:bCs/>
          <w:sz w:val="23"/>
          <w:szCs w:val="23"/>
        </w:rPr>
      </w:pPr>
    </w:p>
    <w:p>
      <w:pPr>
        <w:pStyle w:val="2"/>
        <w:spacing w:line="781" w:lineRule="exact"/>
        <w:ind w:right="10232"/>
        <w:jc w:val="center"/>
      </w:pPr>
      <w:r>
        <w:t>北立面图</w:t>
      </w:r>
    </w:p>
    <w:p>
      <w:pPr>
        <w:spacing w:after="0" w:line="781" w:lineRule="exact"/>
        <w:jc w:val="center"/>
        <w:sectPr>
          <w:type w:val="continuous"/>
          <w:pgSz w:w="23810" w:h="16840" w:orient="landscape"/>
          <w:pgMar w:top="1580" w:right="420" w:bottom="280" w:left="1020" w:header="720" w:footer="720" w:gutter="0"/>
          <w:cols w:space="720" w:num="1"/>
        </w:sectPr>
      </w:pPr>
    </w:p>
    <w:p>
      <w:pPr>
        <w:spacing w:before="8" w:line="240" w:lineRule="auto"/>
        <w:rPr>
          <w:rFonts w:ascii="微软雅黑" w:hAnsi="微软雅黑" w:eastAsia="微软雅黑" w:cs="微软雅黑"/>
          <w:sz w:val="24"/>
          <w:szCs w:val="24"/>
        </w:rPr>
      </w:pPr>
    </w:p>
    <w:p>
      <w:pPr>
        <w:pStyle w:val="3"/>
        <w:spacing w:line="240" w:lineRule="auto"/>
        <w:ind w:right="0"/>
        <w:jc w:val="left"/>
        <w:rPr>
          <w:b w:val="0"/>
          <w:bCs w:val="0"/>
        </w:rPr>
      </w:pPr>
      <w:r>
        <w:t>泰 州 市 农 房 设 计 大 赛 方</w:t>
      </w:r>
      <w:r>
        <w:rPr>
          <w:spacing w:val="-10"/>
        </w:rPr>
        <w:t xml:space="preserve"> </w:t>
      </w:r>
      <w:r>
        <w:t>案</w:t>
      </w:r>
    </w:p>
    <w:p>
      <w:pPr>
        <w:spacing w:before="0" w:line="467" w:lineRule="exact"/>
        <w:ind w:left="110" w:right="0" w:firstLine="0"/>
        <w:jc w:val="left"/>
        <w:rPr>
          <w:rFonts w:ascii="微软雅黑" w:hAnsi="微软雅黑" w:eastAsia="微软雅黑" w:cs="微软雅黑"/>
          <w:sz w:val="36"/>
          <w:szCs w:val="36"/>
        </w:rPr>
      </w:pPr>
      <w:r>
        <w:br w:type="column"/>
      </w:r>
      <w:r>
        <w:rPr>
          <w:rFonts w:ascii="微软雅黑" w:hAnsi="微软雅黑" w:eastAsia="微软雅黑" w:cs="微软雅黑"/>
          <w:b/>
          <w:bCs/>
          <w:color w:val="006FC0"/>
          <w:sz w:val="36"/>
          <w:szCs w:val="36"/>
        </w:rPr>
        <w:t>建筑立面图</w:t>
      </w:r>
    </w:p>
    <w:p>
      <w:pPr>
        <w:spacing w:after="0" w:line="467" w:lineRule="exact"/>
        <w:jc w:val="left"/>
        <w:rPr>
          <w:rFonts w:ascii="微软雅黑" w:hAnsi="微软雅黑" w:eastAsia="微软雅黑" w:cs="微软雅黑"/>
          <w:sz w:val="36"/>
          <w:szCs w:val="36"/>
        </w:rPr>
        <w:sectPr>
          <w:pgSz w:w="23810" w:h="16840" w:orient="landscape"/>
          <w:pgMar w:top="240" w:right="420" w:bottom="280" w:left="1020" w:header="720" w:footer="720" w:gutter="0"/>
          <w:cols w:equalWidth="0" w:num="2">
            <w:col w:w="5141" w:space="15199"/>
            <w:col w:w="2030"/>
          </w:cols>
        </w:sect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  <w:r>
        <w:pict>
          <v:shape id="_x0000_s1137" o:spid="_x0000_s1137" o:spt="202" type="#_x0000_t202" style="position:absolute;left:0pt;margin-left:842.4pt;margin-top:777.95pt;height:62.3pt;width:348.1pt;mso-position-horizontal-relative:page;mso-position-vertical-relative:page;z-index:-2516561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6" w:line="240" w:lineRule="auto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</w:p>
                <w:p>
                  <w:pPr>
                    <w:spacing w:before="0"/>
                    <w:ind w:left="234" w:right="0" w:firstLine="0"/>
                    <w:jc w:val="left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  <w:t>泰州市许庄街道蔡庄村便民服务中心方案设计</w:t>
                  </w:r>
                </w:p>
                <w:p>
                  <w:pPr>
                    <w:pStyle w:val="5"/>
                    <w:spacing w:line="240" w:lineRule="auto"/>
                    <w:ind w:right="0"/>
                    <w:jc w:val="left"/>
                  </w:pP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ce</w:t>
                  </w:r>
                  <w:r>
                    <w:rPr>
                      <w:color w:val="808080"/>
                      <w:w w:val="100"/>
                    </w:rPr>
                    <w:t>s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o</w:t>
                  </w:r>
                  <w:r>
                    <w:rPr>
                      <w:color w:val="808080"/>
                      <w:w w:val="100"/>
                    </w:rPr>
                    <w:t>f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cente</w:t>
                  </w:r>
                  <w:r>
                    <w:rPr>
                      <w:color w:val="80808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pict>
          <v:group id="_x0000_s1138" o:spid="_x0000_s1138" o:spt="203" style="position:absolute;left:0pt;margin-left:-1pt;margin-top:0pt;height:841.8pt;width:1192.6pt;mso-position-horizontal-relative:page;mso-position-vertical-relative:page;z-index:-251656192;mso-width-relative:page;mso-height-relative:page;" coordorigin="-20,0" coordsize="23852,16836">
            <o:lock v:ext="edit" aspectratio="f"/>
            <v:group id="_x0000_s1139" o:spid="_x0000_s1139" o:spt="203" style="position:absolute;left:16848;top:15559;height:1246;width:6962;" coordorigin="16848,15559" coordsize="6962,1246">
              <o:lock v:ext="edit" aspectratio="f"/>
              <v:shape id="_x0000_s1140" o:spid="_x0000_s1140" style="position:absolute;left:16848;top:15559;height:1246;width:6962;" fillcolor="#FFFFFF" filled="t" stroked="f" coordorigin="16848,15559" coordsize="6962,1246" path="m16848,15559l23810,15559,23810,16805,16848,16805,16848,15559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41" o:spid="_x0000_s1141" o:spt="75" alt="" type="#_x0000_t75" style="position:absolute;left:0;top:0;height:16836;width:23808;" filled="f" o:preferrelative="t" stroked="f" coordsize="21600,21600">
                <v:path/>
                <v:fill on="f" focussize="0,0"/>
                <v:stroke on="f"/>
                <v:imagedata r:id="rId23" o:title=""/>
                <o:lock v:ext="edit" aspectratio="t"/>
              </v:shape>
            </v:group>
            <v:group id="_x0000_s1142" o:spid="_x0000_s1142" o:spt="203" style="position:absolute;left:0;top:12600;height:161;width:23810;" coordorigin="0,12600" coordsize="23810,161">
              <o:lock v:ext="edit" aspectratio="f"/>
              <v:shape id="_x0000_s1143" o:spid="_x0000_s1143" style="position:absolute;left:0;top:12600;height:161;width:23810;" fillcolor="#000000" filled="t" stroked="f" coordorigin="0,12600" coordsize="23810,161" path="m0,12600l23810,12600,23810,12761,0,12761,0,12600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144" o:spid="_x0000_s1144" o:spt="203" style="position:absolute;left:21362;top:815;height:2;width:2448;" coordorigin="21362,815" coordsize="2448,2">
              <o:lock v:ext="edit" aspectratio="f"/>
              <v:shape id="_x0000_s1145" o:spid="_x0000_s1145" style="position:absolute;left:21362;top:815;height:2;width:2448;" filled="f" stroked="t" coordorigin="21362,815" coordsize="2448,0" path="m21362,815l23810,815e">
                <v:path arrowok="t"/>
                <v:fill on="f" focussize="0,0"/>
                <v:stroke weight="2pt" color="#80B0BA"/>
                <v:imagedata o:title=""/>
                <o:lock v:ext="edit" aspectratio="f"/>
              </v:shape>
            </v:group>
            <v:group id="_x0000_s1146" o:spid="_x0000_s1146" o:spt="203" style="position:absolute;left:0;top:815;height:2;width:20858;" coordorigin="0,815" coordsize="20858,2">
              <o:lock v:ext="edit" aspectratio="f"/>
              <v:shape id="_x0000_s1147" o:spid="_x0000_s1147" style="position:absolute;left:0;top:815;height:2;width:20858;" filled="f" stroked="t" coordorigin="0,815" coordsize="20858,0" path="m0,815l20857,815e">
                <v:path arrowok="t"/>
                <v:fill on="f" focussize="0,0"/>
                <v:stroke weight="2pt" color="#80B0BA"/>
                <v:imagedata o:title=""/>
                <o:lock v:ext="edit" aspectratio="f"/>
              </v:shape>
            </v:group>
            <v:group id="_x0000_s1148" o:spid="_x0000_s1148" o:spt="203" style="position:absolute;left:20857;top:330;height:505;width:505;" coordorigin="20857,330" coordsize="505,505">
              <o:lock v:ext="edit" aspectratio="f"/>
              <v:shape id="_x0000_s1149" o:spid="_x0000_s1149" style="position:absolute;left:20857;top:330;height:505;width:505;" fillcolor="#80B0BA" filled="t" stroked="f" coordorigin="20857,330" coordsize="505,505" path="m20857,835l21362,835,21362,330,20857,330,20857,835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</v:group>
        </w:pict>
      </w: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4" w:line="240" w:lineRule="auto"/>
        <w:rPr>
          <w:rFonts w:ascii="微软雅黑" w:hAnsi="微软雅黑" w:eastAsia="微软雅黑" w:cs="微软雅黑"/>
          <w:b/>
          <w:bCs/>
          <w:sz w:val="23"/>
          <w:szCs w:val="23"/>
        </w:rPr>
      </w:pPr>
    </w:p>
    <w:p>
      <w:pPr>
        <w:pStyle w:val="2"/>
        <w:spacing w:line="781" w:lineRule="exact"/>
        <w:ind w:right="10232"/>
        <w:jc w:val="center"/>
      </w:pPr>
      <w:r>
        <w:t>西立面图</w:t>
      </w:r>
    </w:p>
    <w:p>
      <w:pPr>
        <w:spacing w:after="0" w:line="781" w:lineRule="exact"/>
        <w:jc w:val="center"/>
        <w:sectPr>
          <w:type w:val="continuous"/>
          <w:pgSz w:w="23810" w:h="16840" w:orient="landscape"/>
          <w:pgMar w:top="1580" w:right="420" w:bottom="280" w:left="1020" w:header="720" w:footer="720" w:gutter="0"/>
          <w:cols w:space="720" w:num="1"/>
        </w:sectPr>
      </w:pPr>
    </w:p>
    <w:p>
      <w:pPr>
        <w:spacing w:before="8" w:line="240" w:lineRule="auto"/>
        <w:rPr>
          <w:rFonts w:ascii="微软雅黑" w:hAnsi="微软雅黑" w:eastAsia="微软雅黑" w:cs="微软雅黑"/>
          <w:sz w:val="24"/>
          <w:szCs w:val="24"/>
        </w:rPr>
      </w:pPr>
    </w:p>
    <w:p>
      <w:pPr>
        <w:pStyle w:val="3"/>
        <w:spacing w:line="240" w:lineRule="auto"/>
        <w:ind w:left="290" w:right="0"/>
        <w:jc w:val="left"/>
        <w:rPr>
          <w:b w:val="0"/>
          <w:bCs w:val="0"/>
        </w:rPr>
      </w:pPr>
      <w:r>
        <w:t>泰 州 市 农 房 设 计 大 赛 方</w:t>
      </w:r>
      <w:r>
        <w:rPr>
          <w:spacing w:val="-10"/>
        </w:rPr>
        <w:t xml:space="preserve"> </w:t>
      </w:r>
      <w:r>
        <w:t>案</w:t>
      </w:r>
    </w:p>
    <w:p>
      <w:pPr>
        <w:spacing w:before="0" w:line="467" w:lineRule="exact"/>
        <w:ind w:left="290" w:right="0" w:firstLine="0"/>
        <w:jc w:val="left"/>
        <w:rPr>
          <w:rFonts w:ascii="微软雅黑" w:hAnsi="微软雅黑" w:eastAsia="微软雅黑" w:cs="微软雅黑"/>
          <w:sz w:val="36"/>
          <w:szCs w:val="36"/>
        </w:rPr>
      </w:pPr>
      <w:r>
        <w:br w:type="column"/>
      </w:r>
      <w:r>
        <w:rPr>
          <w:rFonts w:ascii="微软雅黑" w:hAnsi="微软雅黑" w:eastAsia="微软雅黑" w:cs="微软雅黑"/>
          <w:b/>
          <w:bCs/>
          <w:color w:val="006FC0"/>
          <w:sz w:val="36"/>
          <w:szCs w:val="36"/>
        </w:rPr>
        <w:t>平面分析</w:t>
      </w:r>
    </w:p>
    <w:p>
      <w:pPr>
        <w:spacing w:after="0" w:line="467" w:lineRule="exact"/>
        <w:jc w:val="left"/>
        <w:rPr>
          <w:rFonts w:ascii="微软雅黑" w:hAnsi="微软雅黑" w:eastAsia="微软雅黑" w:cs="微软雅黑"/>
          <w:sz w:val="36"/>
          <w:szCs w:val="36"/>
        </w:rPr>
        <w:sectPr>
          <w:pgSz w:w="23810" w:h="16840" w:orient="landscape"/>
          <w:pgMar w:top="240" w:right="780" w:bottom="280" w:left="840" w:header="720" w:footer="720" w:gutter="0"/>
          <w:cols w:equalWidth="0" w:num="2">
            <w:col w:w="5321" w:space="15019"/>
            <w:col w:w="1850"/>
          </w:cols>
        </w:sect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  <w:r>
        <w:pict>
          <v:shape id="_x0000_s1150" o:spid="_x0000_s1150" o:spt="202" type="#_x0000_t202" style="position:absolute;left:0pt;margin-left:28.65pt;margin-top:20.35pt;height:801pt;width:1133.05pt;mso-position-horizontal-relative:page;mso-position-vertical-relative:page;z-index:-2516561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4"/>
                      <w:szCs w:val="24"/>
                    </w:rPr>
                  </w:pPr>
                </w:p>
                <w:p>
                  <w:pPr>
                    <w:spacing w:before="11" w:line="240" w:lineRule="auto"/>
                    <w:rPr>
                      <w:rFonts w:ascii="等线" w:hAnsi="等线" w:eastAsia="等线" w:cs="等线"/>
                      <w:sz w:val="27"/>
                      <w:szCs w:val="27"/>
                    </w:rPr>
                  </w:pPr>
                </w:p>
                <w:p>
                  <w:pPr>
                    <w:spacing w:before="0"/>
                    <w:ind w:left="0" w:right="1349" w:firstLine="0"/>
                    <w:jc w:val="right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  <w:t>泰州市许庄街道蔡庄村便民服务中心方案设计</w:t>
                  </w:r>
                </w:p>
              </w:txbxContent>
            </v:textbox>
          </v:shape>
        </w:pict>
      </w:r>
      <w:r>
        <w:pict>
          <v:shape id="_x0000_s1151" o:spid="_x0000_s1151" o:spt="202" type="#_x0000_t202" style="position:absolute;left:0pt;margin-left:842.4pt;margin-top:777.95pt;height:62.3pt;width:348.1pt;mso-position-horizontal-relative:page;mso-position-vertical-relative:page;z-index:-2516561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240" w:lineRule="auto"/>
                    <w:rPr>
                      <w:rFonts w:ascii="等线" w:hAnsi="等线" w:eastAsia="等线" w:cs="等线"/>
                      <w:sz w:val="22"/>
                      <w:szCs w:val="22"/>
                    </w:rPr>
                  </w:pPr>
                </w:p>
                <w:p>
                  <w:pPr>
                    <w:spacing w:before="9" w:line="240" w:lineRule="auto"/>
                    <w:rPr>
                      <w:rFonts w:ascii="等线" w:hAnsi="等线" w:eastAsia="等线" w:cs="等线"/>
                      <w:sz w:val="31"/>
                      <w:szCs w:val="31"/>
                    </w:rPr>
                  </w:pPr>
                </w:p>
                <w:p>
                  <w:pPr>
                    <w:pStyle w:val="5"/>
                    <w:spacing w:before="0" w:line="240" w:lineRule="auto"/>
                    <w:ind w:right="0"/>
                    <w:jc w:val="left"/>
                  </w:pP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ce</w:t>
                  </w:r>
                  <w:r>
                    <w:rPr>
                      <w:color w:val="808080"/>
                      <w:w w:val="100"/>
                    </w:rPr>
                    <w:t>s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o</w:t>
                  </w:r>
                  <w:r>
                    <w:rPr>
                      <w:color w:val="808080"/>
                      <w:w w:val="100"/>
                    </w:rPr>
                    <w:t>f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cente</w:t>
                  </w:r>
                  <w:r>
                    <w:rPr>
                      <w:color w:val="80808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pict>
          <v:group id="_x0000_s1152" o:spid="_x0000_s1152" o:spt="203" style="position:absolute;left:0pt;margin-left:-1pt;margin-top:16.45pt;height:823.75pt;width:1192.6pt;mso-position-horizontal-relative:page;mso-position-vertical-relative:page;z-index:-251656192;mso-width-relative:page;mso-height-relative:page;" coordorigin="-20,330" coordsize="23852,16475">
            <o:lock v:ext="edit" aspectratio="f"/>
            <v:shape id="_x0000_s1153" o:spid="_x0000_s1153" o:spt="75" alt="" type="#_x0000_t75" style="position:absolute;left:574;top:408;height:16020;width:22661;" filled="f" o:preferrelative="t" stroked="f" coordsize="21600,21600">
              <v:path/>
              <v:fill on="f" focussize="0,0"/>
              <v:stroke on="f"/>
              <v:imagedata r:id="rId24" o:title=""/>
              <o:lock v:ext="edit" aspectratio="t"/>
            </v:shape>
            <v:group id="_x0000_s1154" o:spid="_x0000_s1154" o:spt="203" style="position:absolute;left:16848;top:15559;height:1246;width:6962;" coordorigin="16848,15559" coordsize="6962,1246">
              <o:lock v:ext="edit" aspectratio="f"/>
              <v:shape id="_x0000_s1155" o:spid="_x0000_s1155" style="position:absolute;left:16848;top:15559;height:1246;width:6962;" fillcolor="#FFFFFF" filled="t" stroked="f" coordorigin="16848,15559" coordsize="6962,1246" path="m16848,15559l23810,15559,23810,16805,16848,16805,16848,15559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156" o:spid="_x0000_s1156" o:spt="203" style="position:absolute;left:21362;top:815;height:2;width:2448;" coordorigin="21362,815" coordsize="2448,2">
              <o:lock v:ext="edit" aspectratio="f"/>
              <v:shape id="_x0000_s1157" o:spid="_x0000_s1157" style="position:absolute;left:21362;top:815;height:2;width:2448;" filled="f" stroked="t" coordorigin="21362,815" coordsize="2448,0" path="m21362,815l23810,815e">
                <v:path arrowok="t"/>
                <v:fill on="f" focussize="0,0"/>
                <v:stroke weight="2pt" color="#80B0BA"/>
                <v:imagedata o:title=""/>
                <o:lock v:ext="edit" aspectratio="f"/>
              </v:shape>
            </v:group>
            <v:group id="_x0000_s1158" o:spid="_x0000_s1158" o:spt="203" style="position:absolute;left:0;top:815;height:2;width:20858;" coordorigin="0,815" coordsize="20858,2">
              <o:lock v:ext="edit" aspectratio="f"/>
              <v:shape id="_x0000_s1159" o:spid="_x0000_s1159" style="position:absolute;left:0;top:815;height:2;width:20858;" filled="f" stroked="t" coordorigin="0,815" coordsize="20858,0" path="m0,815l20857,815e">
                <v:path arrowok="t"/>
                <v:fill on="f" focussize="0,0"/>
                <v:stroke weight="2pt" color="#80B0BA"/>
                <v:imagedata o:title=""/>
                <o:lock v:ext="edit" aspectratio="f"/>
              </v:shape>
            </v:group>
            <v:group id="_x0000_s1160" o:spid="_x0000_s1160" o:spt="203" style="position:absolute;left:20857;top:330;height:505;width:505;" coordorigin="20857,330" coordsize="505,505">
              <o:lock v:ext="edit" aspectratio="f"/>
              <v:shape id="_x0000_s1161" o:spid="_x0000_s1161" style="position:absolute;left:20857;top:330;height:505;width:505;" fillcolor="#80B0BA" filled="t" stroked="f" coordorigin="20857,330" coordsize="505,505" path="m20857,835l21362,835,21362,330,20857,330,20857,835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162" o:spid="_x0000_s1162" o:spt="203" style="position:absolute;left:11696;top:8360;height:120;width:6876;" coordorigin="11696,8360" coordsize="6876,120">
              <o:lock v:ext="edit" aspectratio="f"/>
              <v:shape id="_x0000_s1163" o:spid="_x0000_s1163" style="position:absolute;left:11696;top:8360;height:120;width:6876;" fillcolor="#FF0000" filled="t" stroked="f" coordorigin="11696,8360" coordsize="6876,120" path="m11756,8479l11734,8475,11715,8463,11702,8446,11696,8425,11700,8400,11710,8381,11726,8367,11746,8360,11772,8363,11792,8373,11806,8387,11812,8399,11756,8399,11756,8439,11809,8439,11803,8453,11789,8468,11772,8477,11756,8479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64" o:spid="_x0000_s1164" style="position:absolute;left:11696;top:8360;height:120;width:6876;" fillcolor="#FF0000" filled="t" stroked="f" coordorigin="11696,8360" coordsize="6876,120" path="m11809,8439l11756,8439,11756,8399,11812,8399,11815,8406,11812,8432,11809,8439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65" o:spid="_x0000_s1165" style="position:absolute;left:11696;top:8360;height:120;width:6876;" fillcolor="#FF0000" filled="t" stroked="f" coordorigin="11696,8360" coordsize="6876,120" path="m18572,8439l11809,8439,11812,8432,11815,8406,11812,8399,18572,8399,18572,8439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166" o:spid="_x0000_s1166" o:spt="203" style="position:absolute;left:4356;top:11017;height:120;width:8157;" coordorigin="4356,11017" coordsize="8157,120">
              <o:lock v:ext="edit" aspectratio="f"/>
              <v:shape id="_x0000_s1167" o:spid="_x0000_s1167" style="position:absolute;left:4356;top:11017;height:120;width:8157;" fillcolor="#FF0000" filled="t" stroked="f" coordorigin="4356,11017" coordsize="8157,120" path="m12453,11136l12397,11089,12394,11063,12403,11044,12417,11030,12437,11020,12463,11017,12483,11024,12499,11038,12508,11056,12453,11056,12453,11096,12509,11096,12507,11103,12494,11120,12475,11132,12453,11136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68" o:spid="_x0000_s1168" style="position:absolute;left:4356;top:11017;height:120;width:8157;" fillcolor="#FF0000" filled="t" stroked="f" coordorigin="4356,11017" coordsize="8157,120" path="m12400,11096l4356,11096,4356,11056,12397,11056,12394,11063,12397,11089,12400,11096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69" o:spid="_x0000_s1169" style="position:absolute;left:4356;top:11017;height:120;width:8157;" fillcolor="#FF0000" filled="t" stroked="f" coordorigin="4356,11017" coordsize="8157,120" path="m12509,11096l12453,11096,12453,11056,12508,11056,12509,11057,12513,11082,12509,11096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170" o:spid="_x0000_s1170" o:spt="203" style="position:absolute;left:12393;top:5699;height:120;width:6179;" coordorigin="12393,5699" coordsize="6179,120">
              <o:lock v:ext="edit" aspectratio="f"/>
              <v:shape id="_x0000_s1171" o:spid="_x0000_s1171" style="position:absolute;left:12393;top:5699;height:120;width:6179;" fillcolor="#FF0000" filled="t" stroked="f" coordorigin="12393,5699" coordsize="6179,120" path="m12453,5818l12431,5814,12412,5803,12399,5785,12393,5764,12397,5740,12407,5720,12423,5706,12443,5699,12469,5702,12489,5712,12503,5726,12509,5738,12453,5738,12453,5778,12506,5778,12500,5792,12486,5807,12469,5816,12453,5818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72" o:spid="_x0000_s1172" style="position:absolute;left:12393;top:5699;height:120;width:6179;" fillcolor="#FF0000" filled="t" stroked="f" coordorigin="12393,5699" coordsize="6179,120" path="m12506,5778l12453,5778,12453,5738,12509,5738,12512,5745,12509,5772,12506,5778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73" o:spid="_x0000_s1173" style="position:absolute;left:12393;top:5699;height:120;width:6179;" fillcolor="#FF0000" filled="t" stroked="f" coordorigin="12393,5699" coordsize="6179,120" path="m18572,5778l12506,5778,12509,5772,12512,5745,12509,5738,18572,5738,18572,5778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</v:group>
        </w:pict>
      </w: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8" w:line="240" w:lineRule="auto"/>
        <w:rPr>
          <w:rFonts w:ascii="微软雅黑" w:hAnsi="微软雅黑" w:eastAsia="微软雅黑" w:cs="微软雅黑"/>
          <w:b/>
          <w:bCs/>
          <w:sz w:val="16"/>
          <w:szCs w:val="16"/>
        </w:rPr>
      </w:pPr>
    </w:p>
    <w:p>
      <w:pPr>
        <w:pStyle w:val="4"/>
        <w:spacing w:line="432" w:lineRule="exact"/>
        <w:ind w:left="17876" w:right="1073"/>
        <w:jc w:val="both"/>
        <w:rPr>
          <w:rFonts w:ascii="等线" w:hAnsi="等线" w:eastAsia="等线" w:cs="等线"/>
        </w:rPr>
      </w:pPr>
      <w:r>
        <w:rPr>
          <w:rFonts w:ascii="等线" w:hAnsi="等线" w:eastAsia="等线" w:cs="等线"/>
        </w:rPr>
        <w:t>仓库是农房不可缺少 的功能，可供日常生 产储存。</w:t>
      </w: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9" w:line="240" w:lineRule="auto"/>
        <w:rPr>
          <w:rFonts w:ascii="等线" w:hAnsi="等线" w:eastAsia="等线" w:cs="等线"/>
          <w:sz w:val="21"/>
          <w:szCs w:val="21"/>
        </w:rPr>
      </w:pPr>
    </w:p>
    <w:p>
      <w:pPr>
        <w:spacing w:before="34" w:line="432" w:lineRule="exact"/>
        <w:ind w:left="17876" w:right="1073" w:firstLine="0"/>
        <w:jc w:val="both"/>
        <w:rPr>
          <w:rFonts w:ascii="等线" w:hAnsi="等线" w:eastAsia="等线" w:cs="等线"/>
          <w:sz w:val="36"/>
          <w:szCs w:val="36"/>
        </w:rPr>
      </w:pPr>
      <w:r>
        <w:rPr>
          <w:rFonts w:ascii="等线" w:hAnsi="等线" w:eastAsia="等线" w:cs="等线"/>
          <w:sz w:val="36"/>
          <w:szCs w:val="36"/>
        </w:rPr>
        <w:t>传统住宅不可或缺的 堂屋，满足居民日常 生活需求。</w:t>
      </w: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214" w:line="432" w:lineRule="exact"/>
        <w:ind w:left="109" w:right="18838" w:firstLine="0"/>
        <w:jc w:val="both"/>
        <w:rPr>
          <w:rFonts w:ascii="等线" w:hAnsi="等线" w:eastAsia="等线" w:cs="等线"/>
          <w:sz w:val="36"/>
          <w:szCs w:val="36"/>
        </w:rPr>
      </w:pPr>
      <w:r>
        <w:rPr>
          <w:rFonts w:ascii="等线" w:hAnsi="等线" w:eastAsia="等线" w:cs="等线"/>
          <w:sz w:val="36"/>
          <w:szCs w:val="36"/>
        </w:rPr>
        <w:t>设置大开间的客厅， 为居民提供开敞的待 客场地</w:t>
      </w:r>
    </w:p>
    <w:p>
      <w:pPr>
        <w:spacing w:after="0" w:line="432" w:lineRule="exact"/>
        <w:jc w:val="both"/>
        <w:rPr>
          <w:rFonts w:ascii="等线" w:hAnsi="等线" w:eastAsia="等线" w:cs="等线"/>
          <w:sz w:val="36"/>
          <w:szCs w:val="36"/>
        </w:rPr>
        <w:sectPr>
          <w:type w:val="continuous"/>
          <w:pgSz w:w="23810" w:h="16840" w:orient="landscape"/>
          <w:pgMar w:top="1580" w:right="780" w:bottom="280" w:left="840" w:header="720" w:footer="720" w:gutter="0"/>
          <w:cols w:space="720" w:num="1"/>
        </w:sectPr>
      </w:pPr>
    </w:p>
    <w:p>
      <w:pPr>
        <w:spacing w:before="8" w:line="240" w:lineRule="auto"/>
        <w:rPr>
          <w:rFonts w:ascii="等线" w:hAnsi="等线" w:eastAsia="等线" w:cs="等线"/>
          <w:sz w:val="8"/>
          <w:szCs w:val="8"/>
        </w:rPr>
      </w:pPr>
      <w:r>
        <w:pict>
          <v:shape id="_x0000_s1174" o:spid="_x0000_s1174" o:spt="202" type="#_x0000_t202" style="position:absolute;left:0pt;margin-left:842.4pt;margin-top:777.95pt;height:62.3pt;width:348.1pt;mso-position-horizontal-relative:page;mso-position-vertical-relative:page;z-index:-2516561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9" w:line="240" w:lineRule="auto"/>
                    <w:rPr>
                      <w:rFonts w:ascii="等线" w:hAnsi="等线" w:eastAsia="等线" w:cs="等线"/>
                      <w:sz w:val="20"/>
                      <w:szCs w:val="20"/>
                    </w:rPr>
                  </w:pPr>
                </w:p>
                <w:p>
                  <w:pPr>
                    <w:spacing w:before="0"/>
                    <w:ind w:left="234" w:right="0" w:firstLine="0"/>
                    <w:jc w:val="left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  <w:t>泰州市许庄街道蔡庄村便民服务中心方案设计</w:t>
                  </w:r>
                </w:p>
                <w:p>
                  <w:pPr>
                    <w:pStyle w:val="5"/>
                    <w:spacing w:line="240" w:lineRule="auto"/>
                    <w:ind w:right="0"/>
                    <w:jc w:val="left"/>
                  </w:pP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ce</w:t>
                  </w:r>
                  <w:r>
                    <w:rPr>
                      <w:color w:val="808080"/>
                      <w:w w:val="100"/>
                    </w:rPr>
                    <w:t>s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o</w:t>
                  </w:r>
                  <w:r>
                    <w:rPr>
                      <w:color w:val="808080"/>
                      <w:w w:val="100"/>
                    </w:rPr>
                    <w:t>f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cente</w:t>
                  </w:r>
                  <w:r>
                    <w:rPr>
                      <w:color w:val="80808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pict>
          <v:group id="_x0000_s1175" o:spid="_x0000_s1175" o:spt="203" style="position:absolute;left:0pt;margin-left:68.75pt;margin-top:48.8pt;height:791.4pt;width:1121.8pt;mso-position-horizontal-relative:page;mso-position-vertical-relative:page;z-index:-251656192;mso-width-relative:page;mso-height-relative:page;" coordorigin="1375,977" coordsize="22436,15828">
            <o:lock v:ext="edit" aspectratio="f"/>
            <v:shape id="_x0000_s1176" o:spid="_x0000_s1176" o:spt="75" alt="" type="#_x0000_t75" style="position:absolute;left:1375;top:977;height:14887;width:21058;" filled="f" o:preferrelative="t" stroked="f" coordsize="21600,21600">
              <v:path/>
              <v:fill on="f" focussize="0,0"/>
              <v:stroke on="f"/>
              <v:imagedata r:id="rId25" o:title=""/>
              <o:lock v:ext="edit" aspectratio="t"/>
            </v:shape>
            <v:group id="_x0000_s1177" o:spid="_x0000_s1177" o:spt="203" style="position:absolute;left:16848;top:15559;height:1246;width:6962;" coordorigin="16848,15559" coordsize="6962,1246">
              <o:lock v:ext="edit" aspectratio="f"/>
              <v:shape id="_x0000_s1178" o:spid="_x0000_s1178" style="position:absolute;left:16848;top:15559;height:1246;width:6962;" fillcolor="#FFFFFF" filled="t" stroked="f" coordorigin="16848,15559" coordsize="6962,1246" path="m16848,15559l23810,15559,23810,16805,16848,16805,16848,15559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179" o:spid="_x0000_s1179" o:spt="203" style="position:absolute;left:13800;top:5781;height:120;width:6179;" coordorigin="13800,5781" coordsize="6179,120">
              <o:lock v:ext="edit" aspectratio="f"/>
              <v:shape id="_x0000_s1180" o:spid="_x0000_s1180" style="position:absolute;left:13800;top:5781;height:120;width:6179;" fillcolor="#FF0000" filled="t" stroked="f" coordorigin="13800,5781" coordsize="6179,120" path="m13860,5900l13838,5896,13819,5884,13806,5867,13800,5846,13804,5821,13814,5802,13830,5788,13850,5781,13876,5784,13896,5794,13910,5808,13916,5820,13860,5820,13860,5860,13913,5860,13907,5874,13893,5889,13876,5898,13860,5900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81" o:spid="_x0000_s1181" style="position:absolute;left:13800;top:5781;height:120;width:6179;" fillcolor="#FF0000" filled="t" stroked="f" coordorigin="13800,5781" coordsize="6179,120" path="m13913,5860l13860,5860,13860,5820,13916,5820,13919,5827,13916,5853,13913,5860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82" o:spid="_x0000_s1182" style="position:absolute;left:13800;top:5781;height:120;width:6179;" fillcolor="#FF0000" filled="t" stroked="f" coordorigin="13800,5781" coordsize="6179,120" path="m19979,5860l13913,5860,13916,5853,13919,5827,13916,5820,19979,5820,19979,5860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183" o:spid="_x0000_s1183" o:spt="203" style="position:absolute;left:13800;top:11794;height:120;width:6179;" coordorigin="13800,11794" coordsize="6179,120">
              <o:lock v:ext="edit" aspectratio="f"/>
              <v:shape id="_x0000_s1184" o:spid="_x0000_s1184" style="position:absolute;left:13800;top:11794;height:120;width:6179;" fillcolor="#FF0000" filled="t" stroked="f" coordorigin="13800,11794" coordsize="6179,120" path="m13860,11913l13838,11909,13819,11897,13806,11880,13800,11859,13804,11834,13814,11815,13830,11801,13850,11794,13876,11797,13896,11807,13910,11821,13916,11833,13860,11833,13860,11873,13913,11873,13907,11887,13893,11902,13876,11911,13860,11913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85" o:spid="_x0000_s1185" style="position:absolute;left:13800;top:11794;height:120;width:6179;" fillcolor="#FF0000" filled="t" stroked="f" coordorigin="13800,11794" coordsize="6179,120" path="m13913,11873l13860,11873,13860,11833,13916,11833,13919,11840,13916,11866,13913,11873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186" o:spid="_x0000_s1186" style="position:absolute;left:13800;top:11794;height:120;width:6179;" fillcolor="#FF0000" filled="t" stroked="f" coordorigin="13800,11794" coordsize="6179,120" path="m19979,11873l13913,11873,13916,11866,13919,11840,13916,11833,19979,11833,19979,11873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</v:group>
        </w:pict>
      </w:r>
      <w:r>
        <w:pict>
          <v:group id="_x0000_s1187" o:spid="_x0000_s1187" o:spt="203" style="position:absolute;left:0pt;margin-left:-1pt;margin-top:16.45pt;height:25.25pt;width:1192.6pt;mso-position-horizontal-relative:page;mso-position-vertical-relative:page;z-index:-251656192;mso-width-relative:page;mso-height-relative:page;" coordorigin="-20,330" coordsize="23852,505">
            <o:lock v:ext="edit"/>
            <v:group id="_x0000_s1188" o:spid="_x0000_s1188" o:spt="203" style="position:absolute;left:21362;top:815;height:2;width:2448;" coordorigin="21362,815" coordsize="2448,2">
              <o:lock v:ext="edit"/>
              <v:shape id="_x0000_s1189" o:spid="_x0000_s1189" style="position:absolute;left:21362;top:815;height:2;width:2448;" filled="f" stroked="t" coordorigin="21362,815" coordsize="2448,0" path="m21362,815l23810,815e">
                <v:path arrowok="t"/>
                <v:fill on="f" focussize="0,0"/>
                <v:stroke weight="2pt" color="#80B0BA"/>
                <v:imagedata o:title=""/>
                <o:lock v:ext="edit"/>
              </v:shape>
            </v:group>
            <v:group id="_x0000_s1190" o:spid="_x0000_s1190" o:spt="203" style="position:absolute;left:0;top:815;height:2;width:20858;" coordorigin="0,815" coordsize="20858,2">
              <o:lock v:ext="edit"/>
              <v:shape id="_x0000_s1191" o:spid="_x0000_s1191" style="position:absolute;left:0;top:815;height:2;width:20858;" filled="f" stroked="t" coordorigin="0,815" coordsize="20858,0" path="m0,815l20857,815e">
                <v:path arrowok="t"/>
                <v:fill on="f" focussize="0,0"/>
                <v:stroke weight="2pt" color="#80B0BA"/>
                <v:imagedata o:title=""/>
                <o:lock v:ext="edit"/>
              </v:shape>
            </v:group>
            <v:group id="_x0000_s1192" o:spid="_x0000_s1192" o:spt="203" style="position:absolute;left:20857;top:330;height:505;width:505;" coordorigin="20857,330" coordsize="505,505">
              <o:lock v:ext="edit"/>
              <v:shape id="_x0000_s1193" o:spid="_x0000_s1193" style="position:absolute;left:20857;top:330;height:505;width:505;" fillcolor="#80B0BA" filled="t" stroked="f" coordorigin="20857,330" coordsize="505,505" path="m20857,835l21362,835,21362,330,20857,330,20857,835xe">
                <v:path arrowok="t"/>
                <v:fill on="t" focussize="0,0"/>
                <v:stroke on="f"/>
                <v:imagedata o:title=""/>
                <o:lock v:ext="edit"/>
              </v:shape>
            </v:group>
          </v:group>
        </w:pict>
      </w:r>
    </w:p>
    <w:p>
      <w:pPr>
        <w:pStyle w:val="3"/>
        <w:spacing w:line="483" w:lineRule="exact"/>
        <w:ind w:left="1130" w:right="0"/>
        <w:jc w:val="left"/>
        <w:rPr>
          <w:b w:val="0"/>
          <w:bCs w:val="0"/>
        </w:rPr>
      </w:pPr>
      <w:r>
        <w:t>泰 州 市 农 房 设 计 大 赛 方</w:t>
      </w:r>
      <w:r>
        <w:rPr>
          <w:spacing w:val="-10"/>
        </w:rPr>
        <w:t xml:space="preserve"> </w:t>
      </w:r>
      <w:r>
        <w:t>案</w:t>
      </w: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2" w:line="240" w:lineRule="auto"/>
        <w:rPr>
          <w:rFonts w:ascii="微软雅黑" w:hAnsi="微软雅黑" w:eastAsia="微软雅黑" w:cs="微软雅黑"/>
          <w:b/>
          <w:bCs/>
          <w:sz w:val="19"/>
          <w:szCs w:val="19"/>
        </w:rPr>
      </w:pPr>
    </w:p>
    <w:p>
      <w:pPr>
        <w:pStyle w:val="4"/>
        <w:spacing w:line="432" w:lineRule="exact"/>
        <w:ind w:left="18175" w:right="0"/>
        <w:jc w:val="left"/>
        <w:rPr>
          <w:rFonts w:ascii="等线" w:hAnsi="等线" w:eastAsia="等线" w:cs="等线"/>
        </w:rPr>
      </w:pPr>
      <w:r>
        <w:rPr>
          <w:rFonts w:ascii="等线" w:hAnsi="等线" w:eastAsia="等线" w:cs="等线"/>
        </w:rPr>
        <w:t>卧室多置于二楼，动 静分离，多个小卧满 足大家庭的居住需求。</w:t>
      </w: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6" w:line="240" w:lineRule="auto"/>
        <w:rPr>
          <w:rFonts w:ascii="等线" w:hAnsi="等线" w:eastAsia="等线" w:cs="等线"/>
          <w:sz w:val="23"/>
          <w:szCs w:val="23"/>
        </w:rPr>
      </w:pPr>
    </w:p>
    <w:p>
      <w:pPr>
        <w:spacing w:before="34" w:line="432" w:lineRule="exact"/>
        <w:ind w:left="18175" w:right="2394" w:firstLine="0"/>
        <w:jc w:val="both"/>
        <w:rPr>
          <w:rFonts w:ascii="等线" w:hAnsi="等线" w:eastAsia="等线" w:cs="等线"/>
          <w:sz w:val="36"/>
          <w:szCs w:val="36"/>
        </w:rPr>
      </w:pPr>
      <w:r>
        <w:rPr>
          <w:rFonts w:ascii="等线" w:hAnsi="等线" w:eastAsia="等线" w:cs="等线"/>
          <w:sz w:val="36"/>
          <w:szCs w:val="36"/>
        </w:rPr>
        <w:t>二楼会客厅相对一楼 更加私密，可作家庭 亲友聚会休闲场所。</w:t>
      </w:r>
    </w:p>
    <w:p>
      <w:pPr>
        <w:spacing w:after="0" w:line="432" w:lineRule="exact"/>
        <w:jc w:val="both"/>
        <w:rPr>
          <w:rFonts w:ascii="等线" w:hAnsi="等线" w:eastAsia="等线" w:cs="等线"/>
          <w:sz w:val="36"/>
          <w:szCs w:val="36"/>
        </w:rPr>
        <w:sectPr>
          <w:headerReference r:id="rId5" w:type="default"/>
          <w:pgSz w:w="23810" w:h="16840" w:orient="landscape"/>
          <w:pgMar w:top="700" w:right="0" w:bottom="280" w:left="0" w:header="341" w:footer="0" w:gutter="0"/>
          <w:cols w:space="720" w:num="1"/>
        </w:sectPr>
      </w:pPr>
    </w:p>
    <w:p>
      <w:pPr>
        <w:spacing w:before="8" w:line="240" w:lineRule="auto"/>
        <w:rPr>
          <w:rFonts w:ascii="等线" w:hAnsi="等线" w:eastAsia="等线" w:cs="等线"/>
          <w:sz w:val="8"/>
          <w:szCs w:val="8"/>
        </w:rPr>
      </w:pPr>
      <w:r>
        <w:pict>
          <v:shape id="_x0000_s1194" o:spid="_x0000_s1194" o:spt="202" type="#_x0000_t202" style="position:absolute;left:0pt;margin-left:842.4pt;margin-top:777.95pt;height:62.3pt;width:348.1pt;mso-position-horizontal-relative:page;mso-position-vertical-relative:page;z-index:-2516561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9" w:line="240" w:lineRule="auto"/>
                    <w:rPr>
                      <w:rFonts w:ascii="等线" w:hAnsi="等线" w:eastAsia="等线" w:cs="等线"/>
                      <w:sz w:val="20"/>
                      <w:szCs w:val="20"/>
                    </w:rPr>
                  </w:pPr>
                </w:p>
                <w:p>
                  <w:pPr>
                    <w:spacing w:before="0"/>
                    <w:ind w:left="234" w:right="0" w:firstLine="0"/>
                    <w:jc w:val="left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  <w:t>泰州市许庄街道蔡庄村便民服务中心方案设计</w:t>
                  </w:r>
                </w:p>
                <w:p>
                  <w:pPr>
                    <w:pStyle w:val="5"/>
                    <w:spacing w:line="240" w:lineRule="auto"/>
                    <w:ind w:right="0"/>
                    <w:jc w:val="left"/>
                  </w:pP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ce</w:t>
                  </w:r>
                  <w:r>
                    <w:rPr>
                      <w:color w:val="808080"/>
                      <w:w w:val="100"/>
                    </w:rPr>
                    <w:t>s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o</w:t>
                  </w:r>
                  <w:r>
                    <w:rPr>
                      <w:color w:val="808080"/>
                      <w:w w:val="100"/>
                    </w:rPr>
                    <w:t>f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cente</w:t>
                  </w:r>
                  <w:r>
                    <w:rPr>
                      <w:color w:val="80808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pict>
          <v:group id="_x0000_s1195" o:spid="_x0000_s1195" o:spt="203" style="position:absolute;left:0pt;margin-left:101.75pt;margin-top:57.8pt;height:782.4pt;width:1088.8pt;mso-position-horizontal-relative:page;mso-position-vertical-relative:page;z-index:-251656192;mso-width-relative:page;mso-height-relative:page;" coordorigin="2035,1157" coordsize="21776,15648">
            <o:lock v:ext="edit" aspectratio="f"/>
            <v:shape id="_x0000_s1196" o:spid="_x0000_s1196" o:spt="75" alt="" type="#_x0000_t75" style="position:absolute;left:2035;top:1157;height:14887;width:21058;" filled="f" o:preferrelative="t" stroked="f" coordsize="21600,21600">
              <v:path/>
              <v:fill on="f" focussize="0,0"/>
              <v:stroke on="f"/>
              <v:imagedata r:id="rId26" o:title=""/>
              <o:lock v:ext="edit" aspectratio="t"/>
            </v:shape>
            <v:group id="_x0000_s1197" o:spid="_x0000_s1197" o:spt="203" style="position:absolute;left:16848;top:15559;height:1246;width:6962;" coordorigin="16848,15559" coordsize="6962,1246">
              <o:lock v:ext="edit" aspectratio="f"/>
              <v:shape id="_x0000_s1198" o:spid="_x0000_s1198" style="position:absolute;left:16848;top:15559;height:1246;width:6962;" fillcolor="#FFFFFF" filled="t" stroked="f" coordorigin="16848,15559" coordsize="6962,1246" path="m16848,15559l23810,15559,23810,16805,16848,16805,16848,15559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199" o:spid="_x0000_s1199" o:spt="203" style="position:absolute;left:14222;top:10739;height:120;width:6179;" coordorigin="14222,10739" coordsize="6179,120">
              <o:lock v:ext="edit" aspectratio="f"/>
              <v:shape id="_x0000_s1200" o:spid="_x0000_s1200" style="position:absolute;left:14222;top:10739;height:120;width:6179;" fillcolor="#FF0000" filled="t" stroked="f" coordorigin="14222,10739" coordsize="6179,120" path="m14282,10858l14260,10854,14241,10842,14228,10825,14222,10804,14226,10779,14236,10760,14252,10746,14272,10739,14298,10742,14318,10752,14332,10766,14338,10778,14282,10778,14282,10818,14335,10818,14329,10832,14315,10847,14298,10856,14282,10858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01" o:spid="_x0000_s1201" style="position:absolute;left:14222;top:10739;height:120;width:6179;" fillcolor="#FF0000" filled="t" stroked="f" coordorigin="14222,10739" coordsize="6179,120" path="m14335,10818l14282,10818,14282,10778,14338,10778,14341,10785,14338,10811,14335,10818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02" o:spid="_x0000_s1202" style="position:absolute;left:14222;top:10739;height:120;width:6179;" fillcolor="#FF0000" filled="t" stroked="f" coordorigin="14222,10739" coordsize="6179,120" path="m20401,10818l14335,10818,14338,10811,14341,10785,14338,10778,20401,10778,20401,10818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203" o:spid="_x0000_s1203" o:spt="203" style="position:absolute;left:14222;top:6245;height:120;width:6179;" coordorigin="14222,6245" coordsize="6179,120">
              <o:lock v:ext="edit" aspectratio="f"/>
              <v:shape id="_x0000_s1204" o:spid="_x0000_s1204" style="position:absolute;left:14222;top:6245;height:120;width:6179;" fillcolor="#FF0000" filled="t" stroked="f" coordorigin="14222,6245" coordsize="6179,120" path="m14282,6364l14260,6360,14241,6348,14228,6331,14222,6310,14226,6285,14236,6266,14252,6252,14272,6245,14298,6248,14318,6258,14332,6272,14338,6284,14282,6284,14282,6324,14335,6324,14329,6338,14315,6353,14298,6362,14282,6364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05" o:spid="_x0000_s1205" style="position:absolute;left:14222;top:6245;height:120;width:6179;" fillcolor="#FF0000" filled="t" stroked="f" coordorigin="14222,6245" coordsize="6179,120" path="m14335,6324l14282,6324,14282,6284,14338,6284,14341,6291,14338,6317,14335,6324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06" o:spid="_x0000_s1206" style="position:absolute;left:14222;top:6245;height:120;width:6179;" fillcolor="#FF0000" filled="t" stroked="f" coordorigin="14222,6245" coordsize="6179,120" path="m20401,6324l14335,6324,14338,6317,14341,6291,14338,6284,20401,6284,20401,6324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</v:group>
        </w:pict>
      </w:r>
      <w:r>
        <w:pict>
          <v:group id="_x0000_s1207" o:spid="_x0000_s1207" o:spt="203" style="position:absolute;left:0pt;margin-left:-1pt;margin-top:16.45pt;height:25.25pt;width:1192.6pt;mso-position-horizontal-relative:page;mso-position-vertical-relative:page;z-index:-251656192;mso-width-relative:page;mso-height-relative:page;" coordorigin="-20,330" coordsize="23852,505">
            <o:lock v:ext="edit"/>
            <v:group id="_x0000_s1208" o:spid="_x0000_s1208" o:spt="203" style="position:absolute;left:21362;top:815;height:2;width:2448;" coordorigin="21362,815" coordsize="2448,2">
              <o:lock v:ext="edit"/>
              <v:shape id="_x0000_s1209" o:spid="_x0000_s1209" style="position:absolute;left:21362;top:815;height:2;width:2448;" filled="f" stroked="t" coordorigin="21362,815" coordsize="2448,0" path="m21362,815l23810,815e">
                <v:path arrowok="t"/>
                <v:fill on="f" focussize="0,0"/>
                <v:stroke weight="2pt" color="#80B0BA"/>
                <v:imagedata o:title=""/>
                <o:lock v:ext="edit"/>
              </v:shape>
            </v:group>
            <v:group id="_x0000_s1210" o:spid="_x0000_s1210" o:spt="203" style="position:absolute;left:0;top:815;height:2;width:20858;" coordorigin="0,815" coordsize="20858,2">
              <o:lock v:ext="edit"/>
              <v:shape id="_x0000_s1211" o:spid="_x0000_s1211" style="position:absolute;left:0;top:815;height:2;width:20858;" filled="f" stroked="t" coordorigin="0,815" coordsize="20858,0" path="m0,815l20857,815e">
                <v:path arrowok="t"/>
                <v:fill on="f" focussize="0,0"/>
                <v:stroke weight="2pt" color="#80B0BA"/>
                <v:imagedata o:title=""/>
                <o:lock v:ext="edit"/>
              </v:shape>
            </v:group>
            <v:group id="_x0000_s1212" o:spid="_x0000_s1212" o:spt="203" style="position:absolute;left:20857;top:330;height:505;width:505;" coordorigin="20857,330" coordsize="505,505">
              <o:lock v:ext="edit"/>
              <v:shape id="_x0000_s1213" o:spid="_x0000_s1213" style="position:absolute;left:20857;top:330;height:505;width:505;" fillcolor="#80B0BA" filled="t" stroked="f" coordorigin="20857,330" coordsize="505,505" path="m20857,835l21362,835,21362,330,20857,330,20857,835xe">
                <v:path arrowok="t"/>
                <v:fill on="t" focussize="0,0"/>
                <v:stroke on="f"/>
                <v:imagedata o:title=""/>
                <o:lock v:ext="edit"/>
              </v:shape>
            </v:group>
          </v:group>
        </w:pict>
      </w:r>
    </w:p>
    <w:p>
      <w:pPr>
        <w:pStyle w:val="3"/>
        <w:spacing w:line="483" w:lineRule="exact"/>
        <w:ind w:left="1130" w:right="0"/>
        <w:jc w:val="left"/>
        <w:rPr>
          <w:b w:val="0"/>
          <w:bCs w:val="0"/>
        </w:rPr>
      </w:pPr>
      <w:r>
        <w:t>泰 州 市 农 房 设 计 大 赛 方</w:t>
      </w:r>
      <w:r>
        <w:rPr>
          <w:spacing w:val="-10"/>
        </w:rPr>
        <w:t xml:space="preserve"> </w:t>
      </w:r>
      <w:r>
        <w:t>案</w:t>
      </w: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spacing w:before="0" w:line="240" w:lineRule="auto"/>
        <w:rPr>
          <w:rFonts w:ascii="微软雅黑" w:hAnsi="微软雅黑" w:eastAsia="微软雅黑" w:cs="微软雅黑"/>
          <w:b/>
          <w:bCs/>
          <w:sz w:val="23"/>
          <w:szCs w:val="23"/>
        </w:rPr>
      </w:pPr>
    </w:p>
    <w:p>
      <w:pPr>
        <w:pStyle w:val="4"/>
        <w:spacing w:line="432" w:lineRule="exact"/>
        <w:ind w:left="18597" w:right="0"/>
        <w:jc w:val="left"/>
        <w:rPr>
          <w:rFonts w:ascii="等线" w:hAnsi="等线" w:eastAsia="等线" w:cs="等线"/>
        </w:rPr>
      </w:pPr>
      <w:r>
        <w:rPr>
          <w:rFonts w:ascii="等线" w:hAnsi="等线" w:eastAsia="等线" w:cs="等线"/>
        </w:rPr>
        <w:t>宽敞的露台，满足日 常晾晒需求。</w:t>
      </w: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10" w:line="240" w:lineRule="auto"/>
        <w:rPr>
          <w:rFonts w:ascii="等线" w:hAnsi="等线" w:eastAsia="等线" w:cs="等线"/>
          <w:sz w:val="23"/>
          <w:szCs w:val="23"/>
        </w:rPr>
      </w:pPr>
    </w:p>
    <w:p>
      <w:pPr>
        <w:spacing w:before="34" w:line="432" w:lineRule="exact"/>
        <w:ind w:left="18597" w:right="0" w:firstLine="0"/>
        <w:jc w:val="left"/>
        <w:rPr>
          <w:rFonts w:ascii="等线" w:hAnsi="等线" w:eastAsia="等线" w:cs="等线"/>
          <w:sz w:val="36"/>
          <w:szCs w:val="36"/>
        </w:rPr>
      </w:pPr>
      <w:r>
        <w:rPr>
          <w:rFonts w:ascii="等线" w:hAnsi="等线" w:eastAsia="等线" w:cs="等线"/>
          <w:sz w:val="36"/>
          <w:szCs w:val="36"/>
        </w:rPr>
        <w:t>三楼主卧独卫，具有 良好的采光通风。</w:t>
      </w:r>
    </w:p>
    <w:p>
      <w:pPr>
        <w:spacing w:after="0" w:line="432" w:lineRule="exact"/>
        <w:jc w:val="left"/>
        <w:rPr>
          <w:rFonts w:ascii="等线" w:hAnsi="等线" w:eastAsia="等线" w:cs="等线"/>
          <w:sz w:val="36"/>
          <w:szCs w:val="36"/>
        </w:rPr>
        <w:sectPr>
          <w:pgSz w:w="23810" w:h="16840" w:orient="landscape"/>
          <w:pgMar w:top="700" w:right="0" w:bottom="280" w:left="0" w:header="341" w:footer="0" w:gutter="0"/>
          <w:cols w:space="720" w:num="1"/>
        </w:sectPr>
      </w:pPr>
    </w:p>
    <w:p>
      <w:pPr>
        <w:spacing w:before="13" w:line="240" w:lineRule="auto"/>
        <w:rPr>
          <w:rFonts w:ascii="等线" w:hAnsi="等线" w:eastAsia="等线" w:cs="等线"/>
          <w:sz w:val="30"/>
          <w:szCs w:val="30"/>
        </w:rPr>
      </w:pPr>
    </w:p>
    <w:p>
      <w:pPr>
        <w:spacing w:before="0"/>
        <w:ind w:left="1130" w:right="0" w:firstLine="0"/>
        <w:jc w:val="left"/>
        <w:rPr>
          <w:rFonts w:ascii="微软雅黑" w:hAnsi="微软雅黑" w:eastAsia="微软雅黑" w:cs="微软雅黑"/>
          <w:sz w:val="36"/>
          <w:szCs w:val="36"/>
        </w:rPr>
      </w:pPr>
      <w:r>
        <w:pict>
          <v:group id="_x0000_s1214" o:spid="_x0000_s1214" o:spt="203" style="position:absolute;left:0pt;margin-left:-1pt;margin-top:-17.45pt;height:25.25pt;width:1192.6pt;mso-position-horizontal-relative:page;z-index:-251655168;mso-width-relative:page;mso-height-relative:page;" coordorigin="-20,-349" coordsize="23852,505">
            <o:lock v:ext="edit"/>
            <v:group id="_x0000_s1215" o:spid="_x0000_s1215" o:spt="203" style="position:absolute;left:21362;top:136;height:2;width:2448;" coordorigin="21362,136" coordsize="2448,2">
              <o:lock v:ext="edit"/>
              <v:shape id="_x0000_s1216" o:spid="_x0000_s1216" style="position:absolute;left:21362;top:136;height:2;width:2448;" filled="f" stroked="t" coordorigin="21362,136" coordsize="2448,0" path="m21362,136l23810,136e">
                <v:path arrowok="t"/>
                <v:fill on="f" focussize="0,0"/>
                <v:stroke weight="2pt" color="#80B0BA"/>
                <v:imagedata o:title=""/>
                <o:lock v:ext="edit"/>
              </v:shape>
            </v:group>
            <v:group id="_x0000_s1217" o:spid="_x0000_s1217" o:spt="203" style="position:absolute;left:0;top:136;height:2;width:20858;" coordorigin="0,136" coordsize="20858,2">
              <o:lock v:ext="edit"/>
              <v:shape id="_x0000_s1218" o:spid="_x0000_s1218" style="position:absolute;left:0;top:136;height:2;width:20858;" filled="f" stroked="t" coordorigin="0,136" coordsize="20858,0" path="m0,136l20857,136e">
                <v:path arrowok="t"/>
                <v:fill on="f" focussize="0,0"/>
                <v:stroke weight="2pt" color="#80B0BA"/>
                <v:imagedata o:title=""/>
                <o:lock v:ext="edit"/>
              </v:shape>
            </v:group>
            <v:group id="_x0000_s1219" o:spid="_x0000_s1219" o:spt="203" style="position:absolute;left:20857;top:-349;height:505;width:505;" coordorigin="20857,-349" coordsize="505,505">
              <o:lock v:ext="edit"/>
              <v:shape id="_x0000_s1220" o:spid="_x0000_s1220" style="position:absolute;left:20857;top:-349;height:505;width:505;" fillcolor="#80B0BA" filled="t" stroked="f" coordorigin="20857,-349" coordsize="505,505" path="m20857,155l21362,155,21362,-349,20857,-349,20857,155xe">
                <v:path arrowok="t"/>
                <v:fill on="t" focussize="0,0"/>
                <v:stroke on="f"/>
                <v:imagedata o:title=""/>
                <o:lock v:ext="edit"/>
              </v:shape>
            </v:group>
          </v:group>
        </w:pict>
      </w:r>
      <w:r>
        <w:rPr>
          <w:rFonts w:ascii="微软雅黑" w:hAnsi="微软雅黑" w:eastAsia="微软雅黑" w:cs="微软雅黑"/>
          <w:b/>
          <w:bCs/>
          <w:sz w:val="36"/>
          <w:szCs w:val="36"/>
        </w:rPr>
        <w:t>泰 州 市 农 房 设 计 大 赛 方</w:t>
      </w:r>
      <w:r>
        <w:rPr>
          <w:rFonts w:ascii="微软雅黑" w:hAnsi="微软雅黑" w:eastAsia="微软雅黑" w:cs="微软雅黑"/>
          <w:b/>
          <w:bCs/>
          <w:spacing w:val="-10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b/>
          <w:bCs/>
          <w:sz w:val="36"/>
          <w:szCs w:val="36"/>
        </w:rPr>
        <w:t>案</w:t>
      </w:r>
    </w:p>
    <w:p>
      <w:pPr>
        <w:spacing w:before="0" w:line="467" w:lineRule="exact"/>
        <w:ind w:left="1130" w:right="0" w:firstLine="0"/>
        <w:jc w:val="left"/>
        <w:rPr>
          <w:rFonts w:ascii="微软雅黑" w:hAnsi="微软雅黑" w:eastAsia="微软雅黑" w:cs="微软雅黑"/>
          <w:sz w:val="36"/>
          <w:szCs w:val="36"/>
        </w:rPr>
      </w:pPr>
      <w:r>
        <w:br w:type="column"/>
      </w:r>
      <w:r>
        <w:rPr>
          <w:rFonts w:ascii="微软雅黑" w:hAnsi="微软雅黑" w:eastAsia="微软雅黑" w:cs="微软雅黑"/>
          <w:b/>
          <w:bCs/>
          <w:color w:val="006FC0"/>
          <w:sz w:val="36"/>
          <w:szCs w:val="36"/>
        </w:rPr>
        <w:t>立面分析</w:t>
      </w:r>
    </w:p>
    <w:p>
      <w:pPr>
        <w:spacing w:after="0" w:line="467" w:lineRule="exact"/>
        <w:jc w:val="left"/>
        <w:rPr>
          <w:rFonts w:ascii="微软雅黑" w:hAnsi="微软雅黑" w:eastAsia="微软雅黑" w:cs="微软雅黑"/>
          <w:sz w:val="36"/>
          <w:szCs w:val="36"/>
        </w:rPr>
        <w:sectPr>
          <w:headerReference r:id="rId6" w:type="default"/>
          <w:pgSz w:w="23810" w:h="16840" w:orient="landscape"/>
          <w:pgMar w:top="240" w:right="0" w:bottom="280" w:left="0" w:header="0" w:footer="0" w:gutter="0"/>
          <w:cols w:equalWidth="0" w:num="2">
            <w:col w:w="6161" w:space="14179"/>
            <w:col w:w="3470"/>
          </w:cols>
        </w:sectPr>
      </w:pPr>
    </w:p>
    <w:p>
      <w:pPr>
        <w:spacing w:before="4" w:line="240" w:lineRule="auto"/>
        <w:rPr>
          <w:rFonts w:ascii="微软雅黑" w:hAnsi="微软雅黑" w:eastAsia="微软雅黑" w:cs="微软雅黑"/>
          <w:b/>
          <w:bCs/>
          <w:sz w:val="25"/>
          <w:szCs w:val="25"/>
        </w:rPr>
      </w:pPr>
    </w:p>
    <w:p>
      <w:pPr>
        <w:spacing w:after="0" w:line="240" w:lineRule="auto"/>
        <w:rPr>
          <w:rFonts w:ascii="微软雅黑" w:hAnsi="微软雅黑" w:eastAsia="微软雅黑" w:cs="微软雅黑"/>
          <w:sz w:val="25"/>
          <w:szCs w:val="25"/>
        </w:rPr>
        <w:sectPr>
          <w:type w:val="continuous"/>
          <w:pgSz w:w="23810" w:h="16840" w:orient="landscape"/>
          <w:pgMar w:top="1580" w:right="0" w:bottom="280" w:left="0" w:header="720" w:footer="720" w:gutter="0"/>
          <w:cols w:space="720" w:num="1"/>
        </w:sectPr>
      </w:pPr>
    </w:p>
    <w:p>
      <w:pPr>
        <w:spacing w:before="34" w:line="432" w:lineRule="exact"/>
        <w:ind w:left="3040" w:right="0" w:firstLine="0"/>
        <w:jc w:val="left"/>
        <w:rPr>
          <w:rFonts w:ascii="等线" w:hAnsi="等线" w:eastAsia="等线" w:cs="等线"/>
          <w:sz w:val="36"/>
          <w:szCs w:val="36"/>
        </w:rPr>
      </w:pPr>
      <w:r>
        <w:rPr>
          <w:rFonts w:ascii="等线" w:hAnsi="等线" w:eastAsia="等线" w:cs="等线"/>
          <w:sz w:val="36"/>
          <w:szCs w:val="36"/>
        </w:rPr>
        <w:t>凸窗设计使立面造型凹凸有 致，层次丰富。</w:t>
      </w:r>
    </w:p>
    <w:p>
      <w:pPr>
        <w:spacing w:before="34" w:line="432" w:lineRule="exact"/>
        <w:ind w:left="2454" w:right="9634" w:firstLine="0"/>
        <w:jc w:val="left"/>
        <w:rPr>
          <w:rFonts w:ascii="等线" w:hAnsi="等线" w:eastAsia="等线" w:cs="等线"/>
          <w:sz w:val="36"/>
          <w:szCs w:val="36"/>
        </w:rPr>
      </w:pPr>
      <w:r>
        <w:br w:type="column"/>
      </w:r>
      <w:r>
        <w:rPr>
          <w:rFonts w:ascii="等线" w:hAnsi="等线" w:eastAsia="等线" w:cs="等线"/>
          <w:sz w:val="36"/>
          <w:szCs w:val="36"/>
        </w:rPr>
        <w:t>木制栏杆，木质原色融合建 筑，相得益彰。</w:t>
      </w:r>
    </w:p>
    <w:p>
      <w:pPr>
        <w:spacing w:after="0" w:line="432" w:lineRule="exact"/>
        <w:jc w:val="left"/>
        <w:rPr>
          <w:rFonts w:ascii="等线" w:hAnsi="等线" w:eastAsia="等线" w:cs="等线"/>
          <w:sz w:val="36"/>
          <w:szCs w:val="36"/>
        </w:rPr>
        <w:sectPr>
          <w:type w:val="continuous"/>
          <w:pgSz w:w="23810" w:h="16840" w:orient="landscape"/>
          <w:pgMar w:top="1580" w:right="0" w:bottom="280" w:left="0" w:header="720" w:footer="720" w:gutter="0"/>
          <w:cols w:equalWidth="0" w:num="2">
            <w:col w:w="7361" w:space="40"/>
            <w:col w:w="16409"/>
          </w:cols>
        </w:sectPr>
      </w:pP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  <w:r>
        <w:pict>
          <v:shape id="_x0000_s1221" o:spid="_x0000_s1221" o:spt="202" type="#_x0000_t202" style="position:absolute;left:0pt;margin-left:842.4pt;margin-top:777.95pt;height:62.3pt;width:348.1pt;mso-position-horizontal-relative:page;mso-position-vertical-relative:page;z-index:-2516561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9" w:line="240" w:lineRule="auto"/>
                    <w:rPr>
                      <w:rFonts w:ascii="等线" w:hAnsi="等线" w:eastAsia="等线" w:cs="等线"/>
                      <w:sz w:val="20"/>
                      <w:szCs w:val="20"/>
                    </w:rPr>
                  </w:pPr>
                </w:p>
                <w:p>
                  <w:pPr>
                    <w:spacing w:before="0"/>
                    <w:ind w:left="234" w:right="0" w:firstLine="0"/>
                    <w:jc w:val="left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  <w:t>泰州市许庄街道蔡庄村便民服务中心方案设计</w:t>
                  </w:r>
                </w:p>
                <w:p>
                  <w:pPr>
                    <w:pStyle w:val="5"/>
                    <w:spacing w:line="240" w:lineRule="auto"/>
                    <w:ind w:right="0"/>
                    <w:jc w:val="left"/>
                  </w:pP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ce</w:t>
                  </w:r>
                  <w:r>
                    <w:rPr>
                      <w:color w:val="808080"/>
                      <w:w w:val="100"/>
                    </w:rPr>
                    <w:t>s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o</w:t>
                  </w:r>
                  <w:r>
                    <w:rPr>
                      <w:color w:val="808080"/>
                      <w:w w:val="100"/>
                    </w:rPr>
                    <w:t>f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cente</w:t>
                  </w:r>
                  <w:r>
                    <w:rPr>
                      <w:color w:val="80808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pict>
          <v:group id="_x0000_s1222" o:spid="_x0000_s1222" o:spt="203" style="position:absolute;left:0pt;margin-left:0pt;margin-top:131.8pt;height:708.4pt;width:1190.65pt;mso-position-horizontal-relative:page;mso-position-vertical-relative:page;z-index:-251655168;mso-width-relative:page;mso-height-relative:page;" coordorigin="0,2637" coordsize="23813,14168">
            <o:lock v:ext="edit" aspectratio="f"/>
            <v:group id="_x0000_s1223" o:spid="_x0000_s1223" o:spt="203" style="position:absolute;left:16848;top:15559;height:1246;width:6962;" coordorigin="16848,15559" coordsize="6962,1246">
              <o:lock v:ext="edit" aspectratio="f"/>
              <v:shape id="_x0000_s1224" o:spid="_x0000_s1224" style="position:absolute;left:16848;top:15559;height:1246;width:6962;" fillcolor="#FFFFFF" filled="t" stroked="f" coordorigin="16848,15559" coordsize="6962,1246" path="m16848,15559l23810,15559,23810,16805,16848,16805,16848,15559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25" o:spid="_x0000_s1225" o:spt="75" alt="" type="#_x0000_t75" style="position:absolute;left:0;top:2657;height:13786;width:23810;" filled="f" o:preferrelative="t" stroked="f" coordsize="21600,21600">
                <v:path/>
                <v:fill on="f" focussize="0,0"/>
                <v:stroke on="f"/>
                <v:imagedata r:id="rId27" o:title=""/>
                <o:lock v:ext="edit" aspectratio="t"/>
              </v:shape>
            </v:group>
            <v:group id="_x0000_s1226" o:spid="_x0000_s1226" o:spt="203" style="position:absolute;left:0;top:15206;height:159;width:23810;" coordorigin="0,15206" coordsize="23810,159">
              <o:lock v:ext="edit" aspectratio="f"/>
              <v:shape id="_x0000_s1227" o:spid="_x0000_s1227" style="position:absolute;left:0;top:15206;height:159;width:23810;" fillcolor="#000000" filled="t" stroked="f" coordorigin="0,15206" coordsize="23810,159" path="m0,15206l23810,15206,23810,15365,0,15365,0,15206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228" o:spid="_x0000_s1228" o:spt="203" style="position:absolute;left:8387;top:4273;height:4723;width:4896;" coordorigin="8387,4273" coordsize="4896,4723">
              <o:lock v:ext="edit" aspectratio="f"/>
              <v:shape id="_x0000_s1229" o:spid="_x0000_s1229" style="position:absolute;left:8387;top:4273;height:4723;width:4896;" fillcolor="#FF0000" filled="t" stroked="f" coordorigin="8387,4273" coordsize="4896,4723" path="m8427,8880l8427,4273,13283,4273,13283,4293,8467,4293,8447,4313,8467,4313,8467,8877,8433,8877,8427,8880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30" o:spid="_x0000_s1230" style="position:absolute;left:8387;top:4273;height:4723;width:4896;" fillcolor="#FF0000" filled="t" stroked="f" coordorigin="8387,4273" coordsize="4896,4723" path="m8467,4313l8447,4313,8467,4293,8467,4313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31" o:spid="_x0000_s1231" style="position:absolute;left:8387;top:4273;height:4723;width:4896;" fillcolor="#FF0000" filled="t" stroked="f" coordorigin="8387,4273" coordsize="4896,4723" path="m13283,4313l8467,4313,8467,4293,13283,4293,13283,4313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32" o:spid="_x0000_s1232" style="position:absolute;left:8387;top:4273;height:4723;width:4896;" fillcolor="#FF0000" filled="t" stroked="f" coordorigin="8387,4273" coordsize="4896,4723" path="m8467,8936l8427,8936,8427,8880,8433,8877,8460,8880,8467,8883,8467,8936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33" o:spid="_x0000_s1233" style="position:absolute;left:8387;top:4273;height:4723;width:4896;" fillcolor="#FF0000" filled="t" stroked="f" coordorigin="8387,4273" coordsize="4896,4723" path="m8467,8883l8460,8880,8433,8877,8467,8877,8467,8883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34" o:spid="_x0000_s1234" style="position:absolute;left:8387;top:4273;height:4723;width:4896;" fillcolor="#FF0000" filled="t" stroked="f" coordorigin="8387,4273" coordsize="4896,4723" path="m8452,8996l8428,8992,8409,8982,8395,8966,8387,8946,8391,8920,8400,8900,8415,8886,8427,8880,8427,8936,8507,8936,8502,8958,8491,8977,8474,8990,8452,8996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35" o:spid="_x0000_s1235" style="position:absolute;left:8387;top:4273;height:4723;width:4896;" fillcolor="#FF0000" filled="t" stroked="f" coordorigin="8387,4273" coordsize="4896,4723" path="m8507,8936l8467,8936,8467,8883,8481,8889,8496,8903,8504,8920,8507,8936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236" o:spid="_x0000_s1236" o:spt="203" style="position:absolute;left:15394;top:4273;height:4921;width:5393;" coordorigin="15394,4273" coordsize="5393,4921">
              <o:lock v:ext="edit" aspectratio="f"/>
              <v:shape id="_x0000_s1237" o:spid="_x0000_s1237" style="position:absolute;left:15394;top:4273;height:4921;width:5393;" fillcolor="#FF0000" filled="t" stroked="f" coordorigin="15394,4273" coordsize="5393,4921" path="m15433,9078l15433,4273,20786,4273,20786,4293,15473,4293,15453,4313,15473,4313,15473,9075,15440,9075,15433,9078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38" o:spid="_x0000_s1238" style="position:absolute;left:15394;top:4273;height:4921;width:5393;" fillcolor="#FF0000" filled="t" stroked="f" coordorigin="15394,4273" coordsize="5393,4921" path="m15473,4313l15453,4313,15473,4293,15473,4313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39" o:spid="_x0000_s1239" style="position:absolute;left:15394;top:4273;height:4921;width:5393;" fillcolor="#FF0000" filled="t" stroked="f" coordorigin="15394,4273" coordsize="5393,4921" path="m20786,4313l15473,4313,15473,4293,20786,4293,20786,4313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40" o:spid="_x0000_s1240" style="position:absolute;left:15394;top:4273;height:4921;width:5393;" fillcolor="#FF0000" filled="t" stroked="f" coordorigin="15394,4273" coordsize="5393,4921" path="m15473,9134l15433,9134,15433,9078,15440,9075,15466,9078,15473,9081,15473,9134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41" o:spid="_x0000_s1241" style="position:absolute;left:15394;top:4273;height:4921;width:5393;" fillcolor="#FF0000" filled="t" stroked="f" coordorigin="15394,4273" coordsize="5393,4921" path="m15473,9081l15466,9078,15440,9075,15473,9075,15473,9081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42" o:spid="_x0000_s1242" style="position:absolute;left:15394;top:4273;height:4921;width:5393;" fillcolor="#FF0000" filled="t" stroked="f" coordorigin="15394,4273" coordsize="5393,4921" path="m15459,9194l15435,9190,15415,9180,15401,9164,15394,9144,15397,9118,15407,9098,15421,9084,15433,9078,15433,9134,15513,9134,15509,9156,15497,9175,15480,9188,15459,9194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43" o:spid="_x0000_s1243" style="position:absolute;left:15394;top:4273;height:4921;width:5393;" fillcolor="#FF0000" filled="t" stroked="f" coordorigin="15394,4273" coordsize="5393,4921" path="m15513,9134l15473,9134,15473,9081,15487,9087,15502,9101,15511,9118,15513,9134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244" o:spid="_x0000_s1244" o:spt="203" style="position:absolute;left:10134;top:2637;height:9532;width:4133;" coordorigin="10134,2637" coordsize="4133,9532">
              <o:lock v:ext="edit" aspectratio="f"/>
              <v:shape id="_x0000_s1245" o:spid="_x0000_s1245" style="position:absolute;left:10134;top:2637;height:9532;width:4133;" fillcolor="#FF0000" filled="t" stroked="f" coordorigin="10134,2637" coordsize="4133,9532" path="m14187,2677l10134,2677,10134,2637,14227,2637,14227,2657,14187,2657,14187,2677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46" o:spid="_x0000_s1246" style="position:absolute;left:10134;top:2637;height:9532;width:4133;" fillcolor="#FF0000" filled="t" stroked="f" coordorigin="10134,2637" coordsize="4133,9532" path="m14187,12056l14187,2657,14207,2677,14227,2677,14227,12050,14220,12050,14194,12053,14187,12056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47" o:spid="_x0000_s1247" style="position:absolute;left:10134;top:2637;height:9532;width:4133;" fillcolor="#FF0000" filled="t" stroked="f" coordorigin="10134,2637" coordsize="4133,9532" path="m14227,2677l14207,2677,14187,2657,14227,2657,14227,2677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48" o:spid="_x0000_s1248" style="position:absolute;left:10134;top:2637;height:9532;width:4133;" fillcolor="#FF0000" filled="t" stroked="f" coordorigin="10134,2637" coordsize="4133,9532" path="m14227,12109l14187,12109,14187,12056,14194,12053,14220,12050,14227,12053,14227,12109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49" o:spid="_x0000_s1249" style="position:absolute;left:10134;top:2637;height:9532;width:4133;" fillcolor="#FF0000" filled="t" stroked="f" coordorigin="10134,2637" coordsize="4133,9532" path="m14227,12053l14220,12050,14227,12050,14227,12053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50" o:spid="_x0000_s1250" style="position:absolute;left:10134;top:2637;height:9532;width:4133;" fillcolor="#FF0000" filled="t" stroked="f" coordorigin="10134,2637" coordsize="4133,9532" path="m14265,12109l14227,12109,14227,12053,14239,12059,14253,12073,14263,12093,14265,12109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51" o:spid="_x0000_s1251" style="position:absolute;left:10134;top:2637;height:9532;width:4133;" fillcolor="#FF0000" filled="t" stroked="f" coordorigin="10134,2637" coordsize="4133,9532" path="m14201,12169l14180,12163,14163,12150,14151,12131,14147,12109,14149,12093,14158,12076,14173,12062,14187,12056,14187,12109,14265,12109,14266,12119,14259,12139,14245,12155,14226,12165,14201,12169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252" o:spid="_x0000_s1252" o:spt="203" style="position:absolute;left:3319;top:2637;height:8964;width:4497;" coordorigin="3319,2637" coordsize="4497,8964">
              <o:lock v:ext="edit" aspectratio="f"/>
              <v:shape id="_x0000_s1253" o:spid="_x0000_s1253" style="position:absolute;left:3319;top:2637;height:8964;width:4497;" fillcolor="#FF0000" filled="t" stroked="f" coordorigin="3319,2637" coordsize="4497,8964" path="m7736,2677l3319,2677,3319,2637,7776,2637,7776,2657,7736,2657,7736,2677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54" o:spid="_x0000_s1254" style="position:absolute;left:3319;top:2637;height:8964;width:4497;" fillcolor="#FF0000" filled="t" stroked="f" coordorigin="3319,2637" coordsize="4497,8964" path="m7736,11488l7736,2657,7756,2677,7776,2677,7776,11482,7769,11482,7743,11485,7736,11488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55" o:spid="_x0000_s1255" style="position:absolute;left:3319;top:2637;height:8964;width:4497;" fillcolor="#FF0000" filled="t" stroked="f" coordorigin="3319,2637" coordsize="4497,8964" path="m7776,2677l7756,2677,7736,2657,7776,2657,7776,2677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56" o:spid="_x0000_s1256" style="position:absolute;left:3319;top:2637;height:8964;width:4497;" fillcolor="#FF0000" filled="t" stroked="f" coordorigin="3319,2637" coordsize="4497,8964" path="m7776,11541l7736,11541,7736,11488,7743,11485,7769,11482,7776,11485,7776,11541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57" o:spid="_x0000_s1257" style="position:absolute;left:3319;top:2637;height:8964;width:4497;" fillcolor="#FF0000" filled="t" stroked="f" coordorigin="3319,2637" coordsize="4497,8964" path="m7776,11485l7769,11482,7776,11482,7776,11485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58" o:spid="_x0000_s1258" style="position:absolute;left:3319;top:2637;height:8964;width:4497;" fillcolor="#FF0000" filled="t" stroked="f" coordorigin="3319,2637" coordsize="4497,8964" path="m7814,11541l7776,11541,7776,11485,7788,11491,7802,11505,7812,11525,7814,11541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259" o:spid="_x0000_s1259" style="position:absolute;left:3319;top:2637;height:8964;width:4497;" fillcolor="#FF0000" filled="t" stroked="f" coordorigin="3319,2637" coordsize="4497,8964" path="m7750,11601l7729,11595,7712,11582,7700,11563,7696,11541,7698,11525,7707,11508,7722,11494,7736,11488,7736,11541,7814,11541,7815,11551,7808,11571,7794,11587,7775,11597,7750,11601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</v:group>
        </w:pict>
      </w:r>
    </w:p>
    <w:p>
      <w:pPr>
        <w:spacing w:before="0" w:line="240" w:lineRule="auto"/>
        <w:rPr>
          <w:rFonts w:ascii="等线" w:hAnsi="等线" w:eastAsia="等线" w:cs="等线"/>
          <w:sz w:val="20"/>
          <w:szCs w:val="20"/>
        </w:rPr>
      </w:pPr>
    </w:p>
    <w:p>
      <w:pPr>
        <w:spacing w:before="1" w:line="240" w:lineRule="auto"/>
        <w:rPr>
          <w:rFonts w:ascii="等线" w:hAnsi="等线" w:eastAsia="等线" w:cs="等线"/>
          <w:sz w:val="14"/>
          <w:szCs w:val="14"/>
        </w:rPr>
      </w:pPr>
    </w:p>
    <w:p>
      <w:pPr>
        <w:pStyle w:val="4"/>
        <w:spacing w:before="0" w:line="329" w:lineRule="exact"/>
        <w:ind w:left="0" w:right="2973"/>
        <w:jc w:val="center"/>
        <w:rPr>
          <w:rFonts w:ascii="等线" w:hAnsi="等线" w:eastAsia="等线" w:cs="等线"/>
        </w:rPr>
      </w:pPr>
      <w:r>
        <w:rPr>
          <w:rFonts w:ascii="等线" w:hAnsi="等线" w:eastAsia="等线" w:cs="等线"/>
        </w:rPr>
        <w:t>两坡屋顶，褐色小瓦，与</w:t>
      </w:r>
    </w:p>
    <w:p>
      <w:pPr>
        <w:tabs>
          <w:tab w:val="left" w:pos="15402"/>
        </w:tabs>
        <w:spacing w:before="0" w:line="566" w:lineRule="exact"/>
        <w:ind w:left="8437" w:right="0" w:firstLine="0"/>
        <w:jc w:val="left"/>
        <w:rPr>
          <w:rFonts w:ascii="等线" w:hAnsi="等线" w:eastAsia="等线" w:cs="等线"/>
          <w:sz w:val="36"/>
          <w:szCs w:val="36"/>
        </w:rPr>
      </w:pPr>
      <w:r>
        <w:rPr>
          <w:rFonts w:ascii="等线" w:hAnsi="等线" w:eastAsia="等线" w:cs="等线"/>
          <w:sz w:val="36"/>
          <w:szCs w:val="36"/>
        </w:rPr>
        <w:t>里下河湖荡乡村风貌和谐一致。</w:t>
      </w:r>
      <w:r>
        <w:rPr>
          <w:rFonts w:ascii="等线" w:hAnsi="等线" w:eastAsia="等线" w:cs="等线"/>
          <w:sz w:val="36"/>
          <w:szCs w:val="36"/>
        </w:rPr>
        <w:tab/>
      </w:r>
      <w:r>
        <w:rPr>
          <w:rFonts w:ascii="等线" w:hAnsi="等线" w:eastAsia="等线" w:cs="等线"/>
          <w:position w:val="21"/>
          <w:sz w:val="36"/>
          <w:szCs w:val="36"/>
        </w:rPr>
        <w:t>白色外墙涂料，简洁淡雅。</w:t>
      </w:r>
    </w:p>
    <w:p>
      <w:pPr>
        <w:spacing w:after="0" w:line="566" w:lineRule="exact"/>
        <w:jc w:val="left"/>
        <w:rPr>
          <w:rFonts w:ascii="等线" w:hAnsi="等线" w:eastAsia="等线" w:cs="等线"/>
          <w:sz w:val="36"/>
          <w:szCs w:val="36"/>
        </w:rPr>
        <w:sectPr>
          <w:type w:val="continuous"/>
          <w:pgSz w:w="23810" w:h="16840" w:orient="landscape"/>
          <w:pgMar w:top="1580" w:right="0" w:bottom="280" w:left="0" w:header="720" w:footer="720" w:gutter="0"/>
          <w:cols w:space="720" w:num="1"/>
        </w:sectPr>
      </w:pPr>
    </w:p>
    <w:p>
      <w:pPr>
        <w:spacing w:before="13" w:line="240" w:lineRule="auto"/>
        <w:rPr>
          <w:rFonts w:ascii="等线" w:hAnsi="等线" w:eastAsia="等线" w:cs="等线"/>
          <w:sz w:val="30"/>
          <w:szCs w:val="30"/>
        </w:rPr>
      </w:pPr>
      <w:r>
        <w:pict>
          <v:shape id="_x0000_s1260" o:spid="_x0000_s1260" o:spt="202" type="#_x0000_t202" style="position:absolute;left:0pt;margin-left:0pt;margin-top:0.1pt;height:841.7pt;width:1190.5pt;mso-position-horizontal-relative:page;mso-position-vertical-relative:page;z-index:-25165516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1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9"/>
                      <w:szCs w:val="29"/>
                    </w:rPr>
                  </w:pPr>
                </w:p>
                <w:p>
                  <w:pPr>
                    <w:spacing w:before="0"/>
                    <w:ind w:left="0" w:right="1925" w:firstLine="0"/>
                    <w:jc w:val="right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  <w:t>泰州市许庄街道蔡庄村便民服务中心方案设计</w:t>
                  </w:r>
                </w:p>
                <w:p>
                  <w:pPr>
                    <w:pStyle w:val="5"/>
                    <w:spacing w:line="240" w:lineRule="auto"/>
                    <w:ind w:left="0" w:right="1284"/>
                    <w:jc w:val="right"/>
                  </w:pP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ce</w:t>
                  </w:r>
                  <w:r>
                    <w:rPr>
                      <w:color w:val="808080"/>
                      <w:w w:val="100"/>
                    </w:rPr>
                    <w:t>s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o</w:t>
                  </w:r>
                  <w:r>
                    <w:rPr>
                      <w:color w:val="808080"/>
                      <w:w w:val="100"/>
                    </w:rPr>
                    <w:t>f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cente</w:t>
                  </w:r>
                  <w:r>
                    <w:rPr>
                      <w:color w:val="80808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pict>
          <v:group id="_x0000_s1261" o:spid="_x0000_s1261" o:spt="203" style="position:absolute;left:0pt;margin-left:-1pt;margin-top:0.1pt;height:841.7pt;width:1192.6pt;mso-position-horizontal-relative:page;mso-position-vertical-relative:page;z-index:-251655168;mso-width-relative:page;mso-height-relative:page;" coordorigin="-20,2" coordsize="23852,16834">
            <o:lock v:ext="edit" aspectratio="f"/>
            <v:group id="_x0000_s1262" o:spid="_x0000_s1262" o:spt="203" style="position:absolute;left:17058;top:16327;height:2;width:6437;" coordorigin="17058,16327" coordsize="6437,2">
              <o:lock v:ext="edit" aspectratio="f"/>
              <v:shape id="_x0000_s1263" o:spid="_x0000_s1263" style="position:absolute;left:17058;top:16327;height:2;width:6437;" filled="f" stroked="t" coordorigin="17058,16327" coordsize="6437,0" path="m17058,16327l23495,16327e">
                <v:path arrowok="t"/>
                <v:fill on="f" focussize="0,0"/>
                <v:stroke weight="0.6pt" color="#000000"/>
                <v:imagedata o:title=""/>
                <o:lock v:ext="edit" aspectratio="f"/>
              </v:shape>
              <v:shape id="_x0000_s1264" o:spid="_x0000_s1264" o:spt="75" alt="" type="#_x0000_t75" style="position:absolute;left:0;top:2;height:16834;width:23810;" filled="f" o:preferrelative="t" stroked="f" coordsize="21600,21600">
                <v:path/>
                <v:fill on="f" focussize="0,0"/>
                <v:stroke on="f"/>
                <v:imagedata r:id="rId28" o:title=""/>
                <o:lock v:ext="edit" aspectratio="t"/>
              </v:shape>
            </v:group>
            <v:group id="_x0000_s1265" o:spid="_x0000_s1265" o:spt="203" style="position:absolute;left:21362;top:815;height:2;width:2448;" coordorigin="21362,815" coordsize="2448,2">
              <o:lock v:ext="edit" aspectratio="f"/>
              <v:shape id="_x0000_s1266" o:spid="_x0000_s1266" style="position:absolute;left:21362;top:815;height:2;width:2448;" filled="f" stroked="t" coordorigin="21362,815" coordsize="2448,0" path="m21362,815l23810,815e">
                <v:path arrowok="t"/>
                <v:fill on="f" focussize="0,0"/>
                <v:stroke weight="2pt" color="#80B0BA"/>
                <v:imagedata o:title=""/>
                <o:lock v:ext="edit" aspectratio="f"/>
              </v:shape>
            </v:group>
            <v:group id="_x0000_s1267" o:spid="_x0000_s1267" o:spt="203" style="position:absolute;left:0;top:815;height:2;width:20858;" coordorigin="0,815" coordsize="20858,2">
              <o:lock v:ext="edit" aspectratio="f"/>
              <v:shape id="_x0000_s1268" o:spid="_x0000_s1268" style="position:absolute;left:0;top:815;height:2;width:20858;" filled="f" stroked="t" coordorigin="0,815" coordsize="20858,0" path="m0,815l20857,815e">
                <v:path arrowok="t"/>
                <v:fill on="f" focussize="0,0"/>
                <v:stroke weight="2pt" color="#80B0BA"/>
                <v:imagedata o:title=""/>
                <o:lock v:ext="edit" aspectratio="f"/>
              </v:shape>
            </v:group>
            <v:group id="_x0000_s1269" o:spid="_x0000_s1269" o:spt="203" style="position:absolute;left:20857;top:330;height:505;width:505;" coordorigin="20857,330" coordsize="505,505">
              <o:lock v:ext="edit" aspectratio="f"/>
              <v:shape id="_x0000_s1270" o:spid="_x0000_s1270" style="position:absolute;left:20857;top:330;height:505;width:505;" fillcolor="#80B0BA" filled="t" stroked="f" coordorigin="20857,330" coordsize="505,505" path="m20857,835l21362,835,21362,330,20857,330,20857,835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</v:group>
        </w:pict>
      </w:r>
    </w:p>
    <w:p>
      <w:pPr>
        <w:pStyle w:val="3"/>
        <w:spacing w:line="240" w:lineRule="auto"/>
        <w:ind w:right="0"/>
        <w:jc w:val="left"/>
        <w:rPr>
          <w:b w:val="0"/>
          <w:bCs w:val="0"/>
        </w:rPr>
      </w:pPr>
      <w:r>
        <w:t>泰 州 市 农 房 设 计 大 赛 方</w:t>
      </w:r>
      <w:r>
        <w:rPr>
          <w:spacing w:val="-10"/>
        </w:rPr>
        <w:t xml:space="preserve"> </w:t>
      </w:r>
      <w:r>
        <w:t>案</w:t>
      </w:r>
    </w:p>
    <w:p>
      <w:pPr>
        <w:spacing w:before="0" w:line="467" w:lineRule="exact"/>
        <w:ind w:left="110" w:right="0" w:firstLine="0"/>
        <w:jc w:val="left"/>
        <w:rPr>
          <w:rFonts w:ascii="微软雅黑" w:hAnsi="微软雅黑" w:eastAsia="微软雅黑" w:cs="微软雅黑"/>
          <w:sz w:val="36"/>
          <w:szCs w:val="36"/>
        </w:rPr>
      </w:pPr>
      <w:r>
        <w:br w:type="column"/>
      </w:r>
      <w:r>
        <w:rPr>
          <w:rFonts w:ascii="微软雅黑" w:hAnsi="微软雅黑" w:eastAsia="微软雅黑" w:cs="微软雅黑"/>
          <w:b/>
          <w:bCs/>
          <w:color w:val="006FC0"/>
          <w:sz w:val="36"/>
          <w:szCs w:val="36"/>
        </w:rPr>
        <w:t>技术图纸</w:t>
      </w:r>
    </w:p>
    <w:p>
      <w:pPr>
        <w:spacing w:after="0" w:line="467" w:lineRule="exact"/>
        <w:jc w:val="left"/>
        <w:rPr>
          <w:rFonts w:ascii="微软雅黑" w:hAnsi="微软雅黑" w:eastAsia="微软雅黑" w:cs="微软雅黑"/>
          <w:sz w:val="36"/>
          <w:szCs w:val="36"/>
        </w:rPr>
        <w:sectPr>
          <w:headerReference r:id="rId7" w:type="default"/>
          <w:pgSz w:w="23810" w:h="16840" w:orient="landscape"/>
          <w:pgMar w:top="240" w:right="780" w:bottom="280" w:left="1020" w:header="0" w:footer="0" w:gutter="0"/>
          <w:cols w:equalWidth="0" w:num="2">
            <w:col w:w="5141" w:space="15199"/>
            <w:col w:w="1670"/>
          </w:cols>
        </w:sectPr>
      </w:pPr>
    </w:p>
    <w:p>
      <w:pPr>
        <w:spacing w:before="8" w:line="240" w:lineRule="auto"/>
        <w:rPr>
          <w:rFonts w:ascii="微软雅黑" w:hAnsi="微软雅黑" w:eastAsia="微软雅黑" w:cs="微软雅黑"/>
          <w:b/>
          <w:bCs/>
          <w:sz w:val="24"/>
          <w:szCs w:val="24"/>
        </w:rPr>
      </w:pPr>
      <w:r>
        <w:pict>
          <v:shape id="_x0000_s1271" o:spid="_x0000_s1271" o:spt="202" type="#_x0000_t202" style="position:absolute;left:0pt;margin-left:0pt;margin-top:0.1pt;height:841.6pt;width:1190.5pt;mso-position-horizontal-relative:page;mso-position-vertical-relative:page;z-index:-25165516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1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9"/>
                      <w:szCs w:val="29"/>
                    </w:rPr>
                  </w:pPr>
                </w:p>
                <w:p>
                  <w:pPr>
                    <w:spacing w:before="0"/>
                    <w:ind w:left="0" w:right="1925" w:firstLine="0"/>
                    <w:jc w:val="right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  <w:t>泰州市许庄街道蔡庄村便民服务中心方案设计</w:t>
                  </w:r>
                </w:p>
                <w:p>
                  <w:pPr>
                    <w:pStyle w:val="5"/>
                    <w:spacing w:line="240" w:lineRule="auto"/>
                    <w:ind w:left="0" w:right="1284"/>
                    <w:jc w:val="right"/>
                  </w:pP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ce</w:t>
                  </w:r>
                  <w:r>
                    <w:rPr>
                      <w:color w:val="808080"/>
                      <w:w w:val="100"/>
                    </w:rPr>
                    <w:t>s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o</w:t>
                  </w:r>
                  <w:r>
                    <w:rPr>
                      <w:color w:val="808080"/>
                      <w:w w:val="100"/>
                    </w:rPr>
                    <w:t>f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cente</w:t>
                  </w:r>
                  <w:r>
                    <w:rPr>
                      <w:color w:val="80808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pict>
          <v:group id="_x0000_s1272" o:spid="_x0000_s1272" o:spt="203" style="position:absolute;left:0pt;margin-left:-1pt;margin-top:0.1pt;height:841.6pt;width:1192.6pt;mso-position-horizontal-relative:page;mso-position-vertical-relative:page;z-index:-251655168;mso-width-relative:page;mso-height-relative:page;" coordorigin="-20,2" coordsize="23852,16832">
            <o:lock v:ext="edit" aspectratio="f"/>
            <v:shape id="_x0000_s1273" o:spid="_x0000_s1273" o:spt="75" alt="" type="#_x0000_t75" style="position:absolute;left:0;top:2;height:16831;width:23810;" filled="f" o:preferrelative="t" stroked="f" coordsize="21600,21600">
              <v:path/>
              <v:fill on="f" focussize="0,0"/>
              <v:stroke on="f"/>
              <v:imagedata r:id="rId29" o:title=""/>
              <o:lock v:ext="edit" aspectratio="t"/>
            </v:shape>
            <v:group id="_x0000_s1274" o:spid="_x0000_s1274" o:spt="203" style="position:absolute;left:16848;top:15559;height:1246;width:6962;" coordorigin="16848,15559" coordsize="6962,1246">
              <o:lock v:ext="edit" aspectratio="f"/>
              <v:shape id="_x0000_s1275" o:spid="_x0000_s1275" style="position:absolute;left:16848;top:15559;height:1246;width:6962;" fillcolor="#FFFFFF" filled="t" stroked="f" coordorigin="16848,15559" coordsize="6962,1246" path="m16848,15559l23810,15559,23810,16805,16848,16805,16848,15559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276" o:spid="_x0000_s1276" o:spt="203" style="position:absolute;left:21362;top:815;height:2;width:2448;" coordorigin="21362,815" coordsize="2448,2">
              <o:lock v:ext="edit" aspectratio="f"/>
              <v:shape id="_x0000_s1277" o:spid="_x0000_s1277" style="position:absolute;left:21362;top:815;height:2;width:2448;" filled="f" stroked="t" coordorigin="21362,815" coordsize="2448,0" path="m21362,815l23810,815e">
                <v:path arrowok="t"/>
                <v:fill on="f" focussize="0,0"/>
                <v:stroke weight="2pt" color="#80B0BA"/>
                <v:imagedata o:title=""/>
                <o:lock v:ext="edit" aspectratio="f"/>
              </v:shape>
            </v:group>
            <v:group id="_x0000_s1278" o:spid="_x0000_s1278" o:spt="203" style="position:absolute;left:0;top:815;height:2;width:20858;" coordorigin="0,815" coordsize="20858,2">
              <o:lock v:ext="edit" aspectratio="f"/>
              <v:shape id="_x0000_s1279" o:spid="_x0000_s1279" style="position:absolute;left:0;top:815;height:2;width:20858;" filled="f" stroked="t" coordorigin="0,815" coordsize="20858,0" path="m0,815l20857,815e">
                <v:path arrowok="t"/>
                <v:fill on="f" focussize="0,0"/>
                <v:stroke weight="2pt" color="#80B0BA"/>
                <v:imagedata o:title=""/>
                <o:lock v:ext="edit" aspectratio="f"/>
              </v:shape>
            </v:group>
            <v:group id="_x0000_s1280" o:spid="_x0000_s1280" o:spt="203" style="position:absolute;left:20857;top:330;height:505;width:505;" coordorigin="20857,330" coordsize="505,505">
              <o:lock v:ext="edit" aspectratio="f"/>
              <v:shape id="_x0000_s1281" o:spid="_x0000_s1281" style="position:absolute;left:20857;top:330;height:505;width:505;" fillcolor="#80B0BA" filled="t" stroked="f" coordorigin="20857,330" coordsize="505,505" path="m20857,835l21362,835,21362,330,20857,330,20857,835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</v:group>
        </w:pict>
      </w:r>
    </w:p>
    <w:p>
      <w:pPr>
        <w:pStyle w:val="3"/>
        <w:spacing w:line="240" w:lineRule="auto"/>
        <w:ind w:right="0"/>
        <w:jc w:val="left"/>
        <w:rPr>
          <w:b w:val="0"/>
          <w:bCs w:val="0"/>
        </w:rPr>
      </w:pPr>
      <w:r>
        <w:t>泰 州 市 农 房 设 计 大 赛 方</w:t>
      </w:r>
      <w:r>
        <w:rPr>
          <w:spacing w:val="-10"/>
        </w:rPr>
        <w:t xml:space="preserve"> </w:t>
      </w:r>
      <w:r>
        <w:t>案</w:t>
      </w:r>
    </w:p>
    <w:p>
      <w:pPr>
        <w:spacing w:before="0" w:line="467" w:lineRule="exact"/>
        <w:ind w:left="110" w:right="0" w:firstLine="0"/>
        <w:jc w:val="left"/>
        <w:rPr>
          <w:rFonts w:ascii="微软雅黑" w:hAnsi="微软雅黑" w:eastAsia="微软雅黑" w:cs="微软雅黑"/>
          <w:sz w:val="36"/>
          <w:szCs w:val="36"/>
        </w:rPr>
      </w:pPr>
      <w:r>
        <w:br w:type="column"/>
      </w:r>
      <w:r>
        <w:rPr>
          <w:rFonts w:ascii="微软雅黑" w:hAnsi="微软雅黑" w:eastAsia="微软雅黑" w:cs="微软雅黑"/>
          <w:b/>
          <w:bCs/>
          <w:color w:val="006FC0"/>
          <w:sz w:val="36"/>
          <w:szCs w:val="36"/>
        </w:rPr>
        <w:t>技术图纸</w:t>
      </w:r>
    </w:p>
    <w:p>
      <w:pPr>
        <w:spacing w:after="0" w:line="467" w:lineRule="exact"/>
        <w:jc w:val="left"/>
        <w:rPr>
          <w:rFonts w:ascii="微软雅黑" w:hAnsi="微软雅黑" w:eastAsia="微软雅黑" w:cs="微软雅黑"/>
          <w:sz w:val="36"/>
          <w:szCs w:val="36"/>
        </w:rPr>
        <w:sectPr>
          <w:headerReference r:id="rId8" w:type="default"/>
          <w:pgSz w:w="23810" w:h="16840" w:orient="landscape"/>
          <w:pgMar w:top="240" w:right="780" w:bottom="280" w:left="1020" w:header="0" w:footer="0" w:gutter="0"/>
          <w:cols w:equalWidth="0" w:num="2">
            <w:col w:w="5141" w:space="15199"/>
            <w:col w:w="1670"/>
          </w:cols>
        </w:sectPr>
      </w:pPr>
    </w:p>
    <w:p>
      <w:pPr>
        <w:spacing w:before="8" w:line="240" w:lineRule="auto"/>
        <w:rPr>
          <w:rFonts w:ascii="微软雅黑" w:hAnsi="微软雅黑" w:eastAsia="微软雅黑" w:cs="微软雅黑"/>
          <w:b/>
          <w:bCs/>
          <w:sz w:val="24"/>
          <w:szCs w:val="24"/>
        </w:rPr>
      </w:pPr>
      <w:r>
        <w:pict>
          <v:shape id="_x0000_s1282" o:spid="_x0000_s1282" o:spt="202" type="#_x0000_t202" style="position:absolute;left:0pt;margin-left:0pt;margin-top:0.1pt;height:841.6pt;width:1190.5pt;mso-position-horizontal-relative:page;mso-position-vertical-relative:page;z-index:-25165516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1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9"/>
                      <w:szCs w:val="29"/>
                    </w:rPr>
                  </w:pPr>
                </w:p>
                <w:p>
                  <w:pPr>
                    <w:spacing w:before="0"/>
                    <w:ind w:left="0" w:right="1925" w:firstLine="0"/>
                    <w:jc w:val="right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  <w:t>泰州市许庄街道蔡庄村便民服务中心方案设计</w:t>
                  </w:r>
                </w:p>
                <w:p>
                  <w:pPr>
                    <w:pStyle w:val="5"/>
                    <w:spacing w:line="240" w:lineRule="auto"/>
                    <w:ind w:left="0" w:right="1284"/>
                    <w:jc w:val="right"/>
                  </w:pP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ce</w:t>
                  </w:r>
                  <w:r>
                    <w:rPr>
                      <w:color w:val="808080"/>
                      <w:w w:val="100"/>
                    </w:rPr>
                    <w:t>s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o</w:t>
                  </w:r>
                  <w:r>
                    <w:rPr>
                      <w:color w:val="808080"/>
                      <w:w w:val="100"/>
                    </w:rPr>
                    <w:t>f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cente</w:t>
                  </w:r>
                  <w:r>
                    <w:rPr>
                      <w:color w:val="80808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pict>
          <v:group id="_x0000_s1283" o:spid="_x0000_s1283" o:spt="203" style="position:absolute;left:0pt;margin-left:-1pt;margin-top:0.1pt;height:841.6pt;width:1192.6pt;mso-position-horizontal-relative:page;mso-position-vertical-relative:page;z-index:-251655168;mso-width-relative:page;mso-height-relative:page;" coordorigin="-20,2" coordsize="23852,16832">
            <o:lock v:ext="edit" aspectratio="f"/>
            <v:shape id="_x0000_s1284" o:spid="_x0000_s1284" o:spt="75" alt="" type="#_x0000_t75" style="position:absolute;left:0;top:2;height:16831;width:23810;" filled="f" o:preferrelative="t" stroked="f" coordsize="21600,21600">
              <v:path/>
              <v:fill on="f" focussize="0,0"/>
              <v:stroke on="f"/>
              <v:imagedata r:id="rId30" o:title=""/>
              <o:lock v:ext="edit" aspectratio="t"/>
            </v:shape>
            <v:group id="_x0000_s1285" o:spid="_x0000_s1285" o:spt="203" style="position:absolute;left:16848;top:15559;height:1246;width:6962;" coordorigin="16848,15559" coordsize="6962,1246">
              <o:lock v:ext="edit" aspectratio="f"/>
              <v:shape id="_x0000_s1286" o:spid="_x0000_s1286" style="position:absolute;left:16848;top:15559;height:1246;width:6962;" fillcolor="#FFFFFF" filled="t" stroked="f" coordorigin="16848,15559" coordsize="6962,1246" path="m16848,15559l23810,15559,23810,16805,16848,16805,16848,15559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287" o:spid="_x0000_s1287" o:spt="203" style="position:absolute;left:21362;top:815;height:2;width:2448;" coordorigin="21362,815" coordsize="2448,2">
              <o:lock v:ext="edit" aspectratio="f"/>
              <v:shape id="_x0000_s1288" o:spid="_x0000_s1288" style="position:absolute;left:21362;top:815;height:2;width:2448;" filled="f" stroked="t" coordorigin="21362,815" coordsize="2448,0" path="m21362,815l23810,815e">
                <v:path arrowok="t"/>
                <v:fill on="f" focussize="0,0"/>
                <v:stroke weight="2pt" color="#80B0BA"/>
                <v:imagedata o:title=""/>
                <o:lock v:ext="edit" aspectratio="f"/>
              </v:shape>
            </v:group>
            <v:group id="_x0000_s1289" o:spid="_x0000_s1289" o:spt="203" style="position:absolute;left:0;top:815;height:2;width:20858;" coordorigin="0,815" coordsize="20858,2">
              <o:lock v:ext="edit" aspectratio="f"/>
              <v:shape id="_x0000_s1290" o:spid="_x0000_s1290" style="position:absolute;left:0;top:815;height:2;width:20858;" filled="f" stroked="t" coordorigin="0,815" coordsize="20858,0" path="m0,815l20857,815e">
                <v:path arrowok="t"/>
                <v:fill on="f" focussize="0,0"/>
                <v:stroke weight="2pt" color="#80B0BA"/>
                <v:imagedata o:title=""/>
                <o:lock v:ext="edit" aspectratio="f"/>
              </v:shape>
            </v:group>
            <v:group id="_x0000_s1291" o:spid="_x0000_s1291" o:spt="203" style="position:absolute;left:20857;top:330;height:505;width:505;" coordorigin="20857,330" coordsize="505,505">
              <o:lock v:ext="edit" aspectratio="f"/>
              <v:shape id="_x0000_s1292" o:spid="_x0000_s1292" style="position:absolute;left:20857;top:330;height:505;width:505;" fillcolor="#80B0BA" filled="t" stroked="f" coordorigin="20857,330" coordsize="505,505" path="m20857,835l21362,835,21362,330,20857,330,20857,835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</v:group>
        </w:pict>
      </w:r>
    </w:p>
    <w:p>
      <w:pPr>
        <w:pStyle w:val="3"/>
        <w:spacing w:line="240" w:lineRule="auto"/>
        <w:ind w:right="0"/>
        <w:jc w:val="left"/>
        <w:rPr>
          <w:b w:val="0"/>
          <w:bCs w:val="0"/>
        </w:rPr>
      </w:pPr>
      <w:r>
        <w:t>泰 州 市 农 房 设 计 大 赛 方</w:t>
      </w:r>
      <w:r>
        <w:rPr>
          <w:spacing w:val="-10"/>
        </w:rPr>
        <w:t xml:space="preserve"> </w:t>
      </w:r>
      <w:r>
        <w:t>案</w:t>
      </w:r>
    </w:p>
    <w:p>
      <w:pPr>
        <w:spacing w:before="0" w:line="467" w:lineRule="exact"/>
        <w:ind w:left="110" w:right="0" w:firstLine="0"/>
        <w:jc w:val="left"/>
        <w:rPr>
          <w:rFonts w:ascii="微软雅黑" w:hAnsi="微软雅黑" w:eastAsia="微软雅黑" w:cs="微软雅黑"/>
          <w:sz w:val="36"/>
          <w:szCs w:val="36"/>
        </w:rPr>
      </w:pPr>
      <w:r>
        <w:br w:type="column"/>
      </w:r>
      <w:r>
        <w:rPr>
          <w:rFonts w:ascii="微软雅黑" w:hAnsi="微软雅黑" w:eastAsia="微软雅黑" w:cs="微软雅黑"/>
          <w:b/>
          <w:bCs/>
          <w:color w:val="006FC0"/>
          <w:sz w:val="36"/>
          <w:szCs w:val="36"/>
        </w:rPr>
        <w:t>技术图纸</w:t>
      </w:r>
    </w:p>
    <w:p>
      <w:pPr>
        <w:spacing w:after="0" w:line="467" w:lineRule="exact"/>
        <w:jc w:val="left"/>
        <w:rPr>
          <w:rFonts w:ascii="微软雅黑" w:hAnsi="微软雅黑" w:eastAsia="微软雅黑" w:cs="微软雅黑"/>
          <w:sz w:val="36"/>
          <w:szCs w:val="36"/>
        </w:rPr>
        <w:sectPr>
          <w:headerReference r:id="rId9" w:type="default"/>
          <w:pgSz w:w="23810" w:h="16840" w:orient="landscape"/>
          <w:pgMar w:top="240" w:right="780" w:bottom="280" w:left="1020" w:header="0" w:footer="0" w:gutter="0"/>
          <w:cols w:equalWidth="0" w:num="2">
            <w:col w:w="5141" w:space="15199"/>
            <w:col w:w="1670"/>
          </w:cols>
        </w:sectPr>
      </w:pPr>
    </w:p>
    <w:p>
      <w:pPr>
        <w:spacing w:before="8" w:line="240" w:lineRule="auto"/>
        <w:rPr>
          <w:rFonts w:ascii="微软雅黑" w:hAnsi="微软雅黑" w:eastAsia="微软雅黑" w:cs="微软雅黑"/>
          <w:b/>
          <w:bCs/>
          <w:sz w:val="24"/>
          <w:szCs w:val="24"/>
        </w:rPr>
      </w:pPr>
      <w:r>
        <w:pict>
          <v:shape id="_x0000_s1293" o:spid="_x0000_s1293" o:spt="202" type="#_x0000_t202" style="position:absolute;left:0pt;margin-left:0pt;margin-top:0.1pt;height:841.7pt;width:1190.5pt;mso-position-horizontal-relative:page;mso-position-vertical-relative:page;z-index:-25165516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1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9"/>
                      <w:szCs w:val="29"/>
                    </w:rPr>
                  </w:pPr>
                </w:p>
                <w:p>
                  <w:pPr>
                    <w:spacing w:before="0"/>
                    <w:ind w:left="0" w:right="1925" w:firstLine="0"/>
                    <w:jc w:val="right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  <w:t>泰州市许庄街道蔡庄村便民服务中心方案设计</w:t>
                  </w:r>
                </w:p>
                <w:p>
                  <w:pPr>
                    <w:pStyle w:val="5"/>
                    <w:spacing w:line="240" w:lineRule="auto"/>
                    <w:ind w:left="0" w:right="1284"/>
                    <w:jc w:val="right"/>
                  </w:pP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ce</w:t>
                  </w:r>
                  <w:r>
                    <w:rPr>
                      <w:color w:val="808080"/>
                      <w:w w:val="100"/>
                    </w:rPr>
                    <w:t>s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o</w:t>
                  </w:r>
                  <w:r>
                    <w:rPr>
                      <w:color w:val="808080"/>
                      <w:w w:val="100"/>
                    </w:rPr>
                    <w:t>f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cente</w:t>
                  </w:r>
                  <w:r>
                    <w:rPr>
                      <w:color w:val="80808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pict>
          <v:group id="_x0000_s1294" o:spid="_x0000_s1294" o:spt="203" style="position:absolute;left:0pt;margin-left:-1pt;margin-top:0.1pt;height:841.7pt;width:1192.6pt;mso-position-horizontal-relative:page;mso-position-vertical-relative:page;z-index:-251655168;mso-width-relative:page;mso-height-relative:page;" coordorigin="-20,2" coordsize="23852,16834">
            <o:lock v:ext="edit" aspectratio="f"/>
            <v:shape id="_x0000_s1295" o:spid="_x0000_s1295" o:spt="75" alt="" type="#_x0000_t75" style="position:absolute;left:0;top:2;height:16834;width:23810;" filled="f" o:preferrelative="t" stroked="f" coordsize="21600,21600">
              <v:path/>
              <v:fill on="f" focussize="0,0"/>
              <v:stroke on="f"/>
              <v:imagedata r:id="rId31" o:title=""/>
              <o:lock v:ext="edit" aspectratio="t"/>
            </v:shape>
            <v:group id="_x0000_s1296" o:spid="_x0000_s1296" o:spt="203" style="position:absolute;left:16848;top:15559;height:1246;width:6962;" coordorigin="16848,15559" coordsize="6962,1246">
              <o:lock v:ext="edit" aspectratio="f"/>
              <v:shape id="_x0000_s1297" o:spid="_x0000_s1297" style="position:absolute;left:16848;top:15559;height:1246;width:6962;" fillcolor="#FFFFFF" filled="t" stroked="f" coordorigin="16848,15559" coordsize="6962,1246" path="m16848,15559l23810,15559,23810,16805,16848,16805,16848,15559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298" o:spid="_x0000_s1298" o:spt="203" style="position:absolute;left:21362;top:815;height:2;width:2448;" coordorigin="21362,815" coordsize="2448,2">
              <o:lock v:ext="edit" aspectratio="f"/>
              <v:shape id="_x0000_s1299" o:spid="_x0000_s1299" style="position:absolute;left:21362;top:815;height:2;width:2448;" filled="f" stroked="t" coordorigin="21362,815" coordsize="2448,0" path="m21362,815l23810,815e">
                <v:path arrowok="t"/>
                <v:fill on="f" focussize="0,0"/>
                <v:stroke weight="2pt" color="#80B0BA"/>
                <v:imagedata o:title=""/>
                <o:lock v:ext="edit" aspectratio="f"/>
              </v:shape>
            </v:group>
            <v:group id="_x0000_s1300" o:spid="_x0000_s1300" o:spt="203" style="position:absolute;left:0;top:815;height:2;width:20858;" coordorigin="0,815" coordsize="20858,2">
              <o:lock v:ext="edit" aspectratio="f"/>
              <v:shape id="_x0000_s1301" o:spid="_x0000_s1301" style="position:absolute;left:0;top:815;height:2;width:20858;" filled="f" stroked="t" coordorigin="0,815" coordsize="20858,0" path="m0,815l20857,815e">
                <v:path arrowok="t"/>
                <v:fill on="f" focussize="0,0"/>
                <v:stroke weight="2pt" color="#80B0BA"/>
                <v:imagedata o:title=""/>
                <o:lock v:ext="edit" aspectratio="f"/>
              </v:shape>
            </v:group>
            <v:group id="_x0000_s1302" o:spid="_x0000_s1302" o:spt="203" style="position:absolute;left:20857;top:330;height:505;width:505;" coordorigin="20857,330" coordsize="505,505">
              <o:lock v:ext="edit" aspectratio="f"/>
              <v:shape id="_x0000_s1303" o:spid="_x0000_s1303" style="position:absolute;left:20857;top:330;height:505;width:505;" fillcolor="#80B0BA" filled="t" stroked="f" coordorigin="20857,330" coordsize="505,505" path="m20857,835l21362,835,21362,330,20857,330,20857,835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</v:group>
        </w:pict>
      </w:r>
    </w:p>
    <w:p>
      <w:pPr>
        <w:pStyle w:val="3"/>
        <w:spacing w:line="240" w:lineRule="auto"/>
        <w:ind w:right="0"/>
        <w:jc w:val="left"/>
        <w:rPr>
          <w:b w:val="0"/>
          <w:bCs w:val="0"/>
        </w:rPr>
      </w:pPr>
      <w:r>
        <w:t>泰 州 市 农 房 设 计 大 赛 方</w:t>
      </w:r>
      <w:r>
        <w:rPr>
          <w:spacing w:val="-10"/>
        </w:rPr>
        <w:t xml:space="preserve"> </w:t>
      </w:r>
      <w:r>
        <w:t>案</w:t>
      </w:r>
    </w:p>
    <w:p>
      <w:pPr>
        <w:spacing w:before="0" w:line="467" w:lineRule="exact"/>
        <w:ind w:left="110" w:right="0" w:firstLine="0"/>
        <w:jc w:val="left"/>
        <w:rPr>
          <w:rFonts w:ascii="微软雅黑" w:hAnsi="微软雅黑" w:eastAsia="微软雅黑" w:cs="微软雅黑"/>
          <w:sz w:val="36"/>
          <w:szCs w:val="36"/>
        </w:rPr>
      </w:pPr>
      <w:r>
        <w:br w:type="column"/>
      </w:r>
      <w:r>
        <w:rPr>
          <w:rFonts w:ascii="微软雅黑" w:hAnsi="微软雅黑" w:eastAsia="微软雅黑" w:cs="微软雅黑"/>
          <w:b/>
          <w:bCs/>
          <w:color w:val="006FC0"/>
          <w:sz w:val="36"/>
          <w:szCs w:val="36"/>
        </w:rPr>
        <w:t>技术图纸</w:t>
      </w:r>
    </w:p>
    <w:p>
      <w:pPr>
        <w:spacing w:after="0" w:line="467" w:lineRule="exact"/>
        <w:jc w:val="left"/>
        <w:rPr>
          <w:rFonts w:ascii="微软雅黑" w:hAnsi="微软雅黑" w:eastAsia="微软雅黑" w:cs="微软雅黑"/>
          <w:sz w:val="36"/>
          <w:szCs w:val="36"/>
        </w:rPr>
        <w:sectPr>
          <w:headerReference r:id="rId10" w:type="default"/>
          <w:pgSz w:w="23810" w:h="16840" w:orient="landscape"/>
          <w:pgMar w:top="240" w:right="780" w:bottom="280" w:left="1020" w:header="0" w:footer="0" w:gutter="0"/>
          <w:cols w:equalWidth="0" w:num="2">
            <w:col w:w="5141" w:space="15199"/>
            <w:col w:w="1670"/>
          </w:cols>
        </w:sectPr>
      </w:pPr>
    </w:p>
    <w:p>
      <w:pPr>
        <w:spacing w:before="8" w:line="240" w:lineRule="auto"/>
        <w:rPr>
          <w:rFonts w:ascii="微软雅黑" w:hAnsi="微软雅黑" w:eastAsia="微软雅黑" w:cs="微软雅黑"/>
          <w:b/>
          <w:bCs/>
          <w:sz w:val="24"/>
          <w:szCs w:val="24"/>
        </w:rPr>
      </w:pPr>
      <w:r>
        <w:pict>
          <v:shape id="_x0000_s1304" o:spid="_x0000_s1304" o:spt="202" type="#_x0000_t202" style="position:absolute;left:0pt;margin-left:0pt;margin-top:0.1pt;height:841.7pt;width:1190.5pt;mso-position-horizontal-relative:page;mso-position-vertical-relative:page;z-index:-25165516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1" w:line="240" w:lineRule="auto"/>
                    <w:rPr>
                      <w:rFonts w:ascii="微软雅黑" w:hAnsi="微软雅黑" w:eastAsia="微软雅黑" w:cs="微软雅黑"/>
                      <w:b/>
                      <w:bCs/>
                      <w:sz w:val="29"/>
                      <w:szCs w:val="29"/>
                    </w:rPr>
                  </w:pPr>
                </w:p>
                <w:p>
                  <w:pPr>
                    <w:spacing w:before="0"/>
                    <w:ind w:left="0" w:right="1925" w:firstLine="0"/>
                    <w:jc w:val="right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  <w:t>泰州市许庄街道蔡庄村便民服务中心方案设计</w:t>
                  </w:r>
                </w:p>
                <w:p>
                  <w:pPr>
                    <w:pStyle w:val="5"/>
                    <w:spacing w:line="240" w:lineRule="auto"/>
                    <w:ind w:left="0" w:right="1284"/>
                    <w:jc w:val="right"/>
                  </w:pP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ce</w:t>
                  </w:r>
                  <w:r>
                    <w:rPr>
                      <w:color w:val="808080"/>
                      <w:w w:val="100"/>
                    </w:rPr>
                    <w:t>s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o</w:t>
                  </w:r>
                  <w:r>
                    <w:rPr>
                      <w:color w:val="808080"/>
                      <w:w w:val="100"/>
                    </w:rPr>
                    <w:t>f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conven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enc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serv</w:t>
                  </w:r>
                  <w:r>
                    <w:rPr>
                      <w:color w:val="808080"/>
                      <w:w w:val="100"/>
                    </w:rPr>
                    <w:t>i</w:t>
                  </w:r>
                  <w:r>
                    <w:rPr>
                      <w:color w:val="808080"/>
                      <w:spacing w:val="-1"/>
                      <w:w w:val="100"/>
                    </w:rPr>
                    <w:t>c</w:t>
                  </w:r>
                  <w:r>
                    <w:rPr>
                      <w:color w:val="808080"/>
                      <w:w w:val="100"/>
                    </w:rPr>
                    <w:t>e</w:t>
                  </w:r>
                  <w:r>
                    <w:rPr>
                      <w:color w:val="808080"/>
                      <w:spacing w:val="-1"/>
                    </w:rPr>
                    <w:t xml:space="preserve"> </w:t>
                  </w:r>
                  <w:r>
                    <w:rPr>
                      <w:color w:val="808080"/>
                      <w:spacing w:val="-1"/>
                      <w:w w:val="100"/>
                    </w:rPr>
                    <w:t>cente</w:t>
                  </w:r>
                  <w:r>
                    <w:rPr>
                      <w:color w:val="808080"/>
                      <w:w w:val="100"/>
                    </w:rPr>
                    <w:t>r</w:t>
                  </w:r>
                </w:p>
              </w:txbxContent>
            </v:textbox>
          </v:shape>
        </w:pict>
      </w:r>
      <w:r>
        <w:pict>
          <v:group id="_x0000_s1305" o:spid="_x0000_s1305" o:spt="203" style="position:absolute;left:0pt;margin-left:-1pt;margin-top:0.1pt;height:841.7pt;width:1192.6pt;mso-position-horizontal-relative:page;mso-position-vertical-relative:page;z-index:-251655168;mso-width-relative:page;mso-height-relative:page;" coordorigin="-20,2" coordsize="23852,16834">
            <o:lock v:ext="edit" aspectratio="f"/>
            <v:shape id="_x0000_s1306" o:spid="_x0000_s1306" o:spt="75" alt="" type="#_x0000_t75" style="position:absolute;left:0;top:2;height:16834;width:23810;" filled="f" o:preferrelative="t" stroked="f" coordsize="21600,21600">
              <v:path/>
              <v:fill on="f" focussize="0,0"/>
              <v:stroke on="f"/>
              <v:imagedata r:id="rId32" o:title=""/>
              <o:lock v:ext="edit" aspectratio="t"/>
            </v:shape>
            <v:group id="_x0000_s1307" o:spid="_x0000_s1307" o:spt="203" style="position:absolute;left:16848;top:15559;height:1246;width:6962;" coordorigin="16848,15559" coordsize="6962,1246">
              <o:lock v:ext="edit" aspectratio="f"/>
              <v:shape id="_x0000_s1308" o:spid="_x0000_s1308" style="position:absolute;left:16848;top:15559;height:1246;width:6962;" fillcolor="#FFFFFF" filled="t" stroked="f" coordorigin="16848,15559" coordsize="6962,1246" path="m16848,15559l23810,15559,23810,16805,16848,16805,16848,15559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309" o:spid="_x0000_s1309" o:spt="203" style="position:absolute;left:21362;top:815;height:2;width:2448;" coordorigin="21362,815" coordsize="2448,2">
              <o:lock v:ext="edit" aspectratio="f"/>
              <v:shape id="_x0000_s1310" o:spid="_x0000_s1310" style="position:absolute;left:21362;top:815;height:2;width:2448;" filled="f" stroked="t" coordorigin="21362,815" coordsize="2448,0" path="m21362,815l23810,815e">
                <v:path arrowok="t"/>
                <v:fill on="f" focussize="0,0"/>
                <v:stroke weight="2pt" color="#80B0BA"/>
                <v:imagedata o:title=""/>
                <o:lock v:ext="edit" aspectratio="f"/>
              </v:shape>
            </v:group>
            <v:group id="_x0000_s1311" o:spid="_x0000_s1311" o:spt="203" style="position:absolute;left:0;top:815;height:2;width:20858;" coordorigin="0,815" coordsize="20858,2">
              <o:lock v:ext="edit" aspectratio="f"/>
              <v:shape id="_x0000_s1312" o:spid="_x0000_s1312" style="position:absolute;left:0;top:815;height:2;width:20858;" filled="f" stroked="t" coordorigin="0,815" coordsize="20858,0" path="m0,815l20857,815e">
                <v:path arrowok="t"/>
                <v:fill on="f" focussize="0,0"/>
                <v:stroke weight="2pt" color="#80B0BA"/>
                <v:imagedata o:title=""/>
                <o:lock v:ext="edit" aspectratio="f"/>
              </v:shape>
            </v:group>
            <v:group id="_x0000_s1313" o:spid="_x0000_s1313" o:spt="203" style="position:absolute;left:20857;top:330;height:505;width:505;" coordorigin="20857,330" coordsize="505,505">
              <o:lock v:ext="edit" aspectratio="f"/>
              <v:shape id="_x0000_s1314" o:spid="_x0000_s1314" style="position:absolute;left:20857;top:330;height:505;width:505;" fillcolor="#80B0BA" filled="t" stroked="f" coordorigin="20857,330" coordsize="505,505" path="m20857,835l21362,835,21362,330,20857,330,20857,835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</v:group>
        </w:pict>
      </w:r>
    </w:p>
    <w:p>
      <w:pPr>
        <w:pStyle w:val="3"/>
        <w:spacing w:line="240" w:lineRule="auto"/>
        <w:ind w:right="0"/>
        <w:jc w:val="left"/>
        <w:rPr>
          <w:b w:val="0"/>
          <w:bCs w:val="0"/>
        </w:rPr>
      </w:pPr>
      <w:r>
        <w:t>泰 州 市 农 房 设 计 大 赛 方</w:t>
      </w:r>
      <w:r>
        <w:rPr>
          <w:spacing w:val="-10"/>
        </w:rPr>
        <w:t xml:space="preserve"> </w:t>
      </w:r>
      <w:r>
        <w:t>案</w:t>
      </w:r>
    </w:p>
    <w:p>
      <w:pPr>
        <w:spacing w:before="0" w:line="467" w:lineRule="exact"/>
        <w:ind w:left="110" w:right="0" w:firstLine="0"/>
        <w:jc w:val="left"/>
        <w:rPr>
          <w:rFonts w:ascii="微软雅黑" w:hAnsi="微软雅黑" w:eastAsia="微软雅黑" w:cs="微软雅黑"/>
          <w:sz w:val="36"/>
          <w:szCs w:val="36"/>
        </w:rPr>
      </w:pPr>
      <w:r>
        <w:br w:type="column"/>
      </w:r>
      <w:r>
        <w:rPr>
          <w:rFonts w:ascii="微软雅黑" w:hAnsi="微软雅黑" w:eastAsia="微软雅黑" w:cs="微软雅黑"/>
          <w:b/>
          <w:bCs/>
          <w:color w:val="006FC0"/>
          <w:sz w:val="36"/>
          <w:szCs w:val="36"/>
        </w:rPr>
        <w:t>技术图纸</w:t>
      </w:r>
    </w:p>
    <w:sectPr>
      <w:headerReference r:id="rId11" w:type="default"/>
      <w:pgSz w:w="23810" w:h="16840" w:orient="landscape"/>
      <w:pgMar w:top="240" w:right="780" w:bottom="280" w:left="1020" w:header="0" w:footer="0" w:gutter="0"/>
      <w:cols w:equalWidth="0" w:num="2">
        <w:col w:w="5141" w:space="15199"/>
        <w:col w:w="167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w:pict>
        <v:shape id="_x0000_s2049" o:spid="_x0000_s2049" o:spt="202" type="#_x0000_t202" style="position:absolute;left:0pt;margin-left:1072.5pt;margin-top:16.05pt;height:20pt;width:74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400" w:lineRule="exact"/>
                  <w:ind w:left="20" w:right="0" w:firstLine="0"/>
                  <w:jc w:val="left"/>
                  <w:rPr>
                    <w:rFonts w:ascii="微软雅黑" w:hAnsi="微软雅黑" w:eastAsia="微软雅黑" w:cs="微软雅黑"/>
                    <w:sz w:val="36"/>
                    <w:szCs w:val="36"/>
                  </w:rPr>
                </w:pPr>
                <w:r>
                  <w:rPr>
                    <w:rFonts w:ascii="微软雅黑" w:hAnsi="微软雅黑" w:eastAsia="微软雅黑" w:cs="微软雅黑"/>
                    <w:b/>
                    <w:bCs/>
                    <w:color w:val="006FC0"/>
                    <w:sz w:val="36"/>
                    <w:szCs w:val="36"/>
                  </w:rPr>
                  <w:t>平面分析</w:t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2"/>
  </w:compat>
  <w:rsids>
    <w:rsidRoot w:val="00000000"/>
    <w:rsid w:val="2115190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ind w:left="9538"/>
      <w:outlineLvl w:val="1"/>
    </w:pPr>
    <w:rPr>
      <w:rFonts w:ascii="微软雅黑" w:hAnsi="微软雅黑" w:eastAsia="微软雅黑"/>
      <w:sz w:val="64"/>
      <w:szCs w:val="64"/>
    </w:rPr>
  </w:style>
  <w:style w:type="paragraph" w:styleId="3">
    <w:name w:val="heading 2"/>
    <w:basedOn w:val="1"/>
    <w:next w:val="1"/>
    <w:qFormat/>
    <w:uiPriority w:val="1"/>
    <w:pPr>
      <w:ind w:left="110"/>
      <w:outlineLvl w:val="2"/>
    </w:pPr>
    <w:rPr>
      <w:rFonts w:ascii="微软雅黑" w:hAnsi="微软雅黑" w:eastAsia="微软雅黑"/>
      <w:b/>
      <w:bCs/>
      <w:sz w:val="36"/>
      <w:szCs w:val="36"/>
    </w:rPr>
  </w:style>
  <w:style w:type="paragraph" w:styleId="4">
    <w:name w:val="heading 3"/>
    <w:basedOn w:val="1"/>
    <w:next w:val="1"/>
    <w:qFormat/>
    <w:uiPriority w:val="1"/>
    <w:pPr>
      <w:spacing w:before="34"/>
      <w:ind w:left="1130"/>
      <w:outlineLvl w:val="3"/>
    </w:pPr>
    <w:rPr>
      <w:rFonts w:ascii="微软雅黑" w:hAnsi="微软雅黑" w:eastAsia="微软雅黑"/>
      <w:sz w:val="36"/>
      <w:szCs w:val="36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spacing w:before="36"/>
      <w:ind w:left="234"/>
    </w:pPr>
    <w:rPr>
      <w:rFonts w:ascii="微软雅黑" w:hAnsi="微软雅黑" w:eastAsia="微软雅黑"/>
      <w:sz w:val="22"/>
      <w:szCs w:val="22"/>
    </w:r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</w:style>
  <w:style w:type="paragraph" w:customStyle="1" w:styleId="10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jpeg"/><Relationship Id="rId26" Type="http://schemas.openxmlformats.org/officeDocument/2006/relationships/image" Target="media/image14.jpeg"/><Relationship Id="rId25" Type="http://schemas.openxmlformats.org/officeDocument/2006/relationships/image" Target="media/image13.jpeg"/><Relationship Id="rId24" Type="http://schemas.openxmlformats.org/officeDocument/2006/relationships/image" Target="media/image12.jpeg"/><Relationship Id="rId23" Type="http://schemas.openxmlformats.org/officeDocument/2006/relationships/image" Target="media/image11.jpeg"/><Relationship Id="rId22" Type="http://schemas.openxmlformats.org/officeDocument/2006/relationships/image" Target="media/image10.jpeg"/><Relationship Id="rId21" Type="http://schemas.openxmlformats.org/officeDocument/2006/relationships/image" Target="media/image9.jpeg"/><Relationship Id="rId20" Type="http://schemas.openxmlformats.org/officeDocument/2006/relationships/image" Target="media/image8.jpeg"/><Relationship Id="rId2" Type="http://schemas.openxmlformats.org/officeDocument/2006/relationships/settings" Target="settings.xml"/><Relationship Id="rId19" Type="http://schemas.openxmlformats.org/officeDocument/2006/relationships/image" Target="media/image7.jpeg"/><Relationship Id="rId18" Type="http://schemas.openxmlformats.org/officeDocument/2006/relationships/image" Target="media/image6.jpeg"/><Relationship Id="rId17" Type="http://schemas.openxmlformats.org/officeDocument/2006/relationships/image" Target="media/image5.jpeg"/><Relationship Id="rId16" Type="http://schemas.openxmlformats.org/officeDocument/2006/relationships/image" Target="media/image4.jpeg"/><Relationship Id="rId15" Type="http://schemas.openxmlformats.org/officeDocument/2006/relationships/image" Target="media/image3.jpe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header" Target="header7.xml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1026"/>
    <customShpInfo spid="_x0000_s1027"/>
    <customShpInfo spid="_x0000_s1030"/>
    <customShpInfo spid="_x0000_s1029"/>
    <customShpInfo spid="_x0000_s1032"/>
    <customShpInfo spid="_x0000_s1031"/>
    <customShpInfo spid="_x0000_s1034"/>
    <customShpInfo spid="_x0000_s1033"/>
    <customShpInfo spid="_x0000_s1028"/>
    <customShpInfo spid="_x0000_s1035"/>
    <customShpInfo spid="_x0000_s1037"/>
    <customShpInfo spid="_x0000_s1036"/>
    <customShpInfo spid="_x0000_s1038"/>
    <customShpInfo spid="_x0000_s1039"/>
    <customShpInfo spid="_x0000_s1041"/>
    <customShpInfo spid="_x0000_s1043"/>
    <customShpInfo spid="_x0000_s1042"/>
    <customShpInfo spid="_x0000_s1045"/>
    <customShpInfo spid="_x0000_s1044"/>
    <customShpInfo spid="_x0000_s1047"/>
    <customShpInfo spid="_x0000_s1046"/>
    <customShpInfo spid="_x0000_s1049"/>
    <customShpInfo spid="_x0000_s1048"/>
    <customShpInfo spid="_x0000_s1051"/>
    <customShpInfo spid="_x0000_s1050"/>
    <customShpInfo spid="_x0000_s1040"/>
    <customShpInfo spid="_x0000_s1054"/>
    <customShpInfo spid="_x0000_s1053"/>
    <customShpInfo spid="_x0000_s1056"/>
    <customShpInfo spid="_x0000_s1055"/>
    <customShpInfo spid="_x0000_s1058"/>
    <customShpInfo spid="_x0000_s1057"/>
    <customShpInfo spid="_x0000_s1052"/>
    <customShpInfo spid="_x0000_s1059"/>
    <customShpInfo spid="_x0000_s1061"/>
    <customShpInfo spid="_x0000_s1060"/>
    <customShpInfo spid="_x0000_s1062"/>
    <customShpInfo spid="_x0000_s1064"/>
    <customShpInfo spid="_x0000_s1066"/>
    <customShpInfo spid="_x0000_s1065"/>
    <customShpInfo spid="_x0000_s1063"/>
    <customShpInfo spid="_x0000_s1069"/>
    <customShpInfo spid="_x0000_s1068"/>
    <customShpInfo spid="_x0000_s1071"/>
    <customShpInfo spid="_x0000_s1070"/>
    <customShpInfo spid="_x0000_s1073"/>
    <customShpInfo spid="_x0000_s1072"/>
    <customShpInfo spid="_x0000_s1067"/>
    <customShpInfo spid="_x0000_s1074"/>
    <customShpInfo spid="_x0000_s1076"/>
    <customShpInfo spid="_x0000_s1078"/>
    <customShpInfo spid="_x0000_s1077"/>
    <customShpInfo spid="_x0000_s1075"/>
    <customShpInfo spid="_x0000_s1081"/>
    <customShpInfo spid="_x0000_s1080"/>
    <customShpInfo spid="_x0000_s1083"/>
    <customShpInfo spid="_x0000_s1082"/>
    <customShpInfo spid="_x0000_s1085"/>
    <customShpInfo spid="_x0000_s1084"/>
    <customShpInfo spid="_x0000_s1079"/>
    <customShpInfo spid="_x0000_s1086"/>
    <customShpInfo spid="_x0000_s1088"/>
    <customShpInfo spid="_x0000_s1090"/>
    <customShpInfo spid="_x0000_s1089"/>
    <customShpInfo spid="_x0000_s1087"/>
    <customShpInfo spid="_x0000_s1093"/>
    <customShpInfo spid="_x0000_s1092"/>
    <customShpInfo spid="_x0000_s1095"/>
    <customShpInfo spid="_x0000_s1094"/>
    <customShpInfo spid="_x0000_s1097"/>
    <customShpInfo spid="_x0000_s1096"/>
    <customShpInfo spid="_x0000_s1091"/>
    <customShpInfo spid="_x0000_s1098"/>
    <customShpInfo spid="_x0000_s1101"/>
    <customShpInfo spid="_x0000_s1102"/>
    <customShpInfo spid="_x0000_s1100"/>
    <customShpInfo spid="_x0000_s1104"/>
    <customShpInfo spid="_x0000_s1103"/>
    <customShpInfo spid="_x0000_s1106"/>
    <customShpInfo spid="_x0000_s1105"/>
    <customShpInfo spid="_x0000_s1108"/>
    <customShpInfo spid="_x0000_s1107"/>
    <customShpInfo spid="_x0000_s1110"/>
    <customShpInfo spid="_x0000_s1109"/>
    <customShpInfo spid="_x0000_s1099"/>
    <customShpInfo spid="_x0000_s1111"/>
    <customShpInfo spid="_x0000_s1114"/>
    <customShpInfo spid="_x0000_s1115"/>
    <customShpInfo spid="_x0000_s1113"/>
    <customShpInfo spid="_x0000_s1117"/>
    <customShpInfo spid="_x0000_s1116"/>
    <customShpInfo spid="_x0000_s1119"/>
    <customShpInfo spid="_x0000_s1118"/>
    <customShpInfo spid="_x0000_s1121"/>
    <customShpInfo spid="_x0000_s1120"/>
    <customShpInfo spid="_x0000_s1123"/>
    <customShpInfo spid="_x0000_s1122"/>
    <customShpInfo spid="_x0000_s1112"/>
    <customShpInfo spid="_x0000_s1124"/>
    <customShpInfo spid="_x0000_s1127"/>
    <customShpInfo spid="_x0000_s1128"/>
    <customShpInfo spid="_x0000_s1126"/>
    <customShpInfo spid="_x0000_s1130"/>
    <customShpInfo spid="_x0000_s1129"/>
    <customShpInfo spid="_x0000_s1132"/>
    <customShpInfo spid="_x0000_s1131"/>
    <customShpInfo spid="_x0000_s1134"/>
    <customShpInfo spid="_x0000_s1133"/>
    <customShpInfo spid="_x0000_s1136"/>
    <customShpInfo spid="_x0000_s1135"/>
    <customShpInfo spid="_x0000_s1125"/>
    <customShpInfo spid="_x0000_s1137"/>
    <customShpInfo spid="_x0000_s1140"/>
    <customShpInfo spid="_x0000_s1141"/>
    <customShpInfo spid="_x0000_s1139"/>
    <customShpInfo spid="_x0000_s1143"/>
    <customShpInfo spid="_x0000_s1142"/>
    <customShpInfo spid="_x0000_s1145"/>
    <customShpInfo spid="_x0000_s1144"/>
    <customShpInfo spid="_x0000_s1147"/>
    <customShpInfo spid="_x0000_s1146"/>
    <customShpInfo spid="_x0000_s1149"/>
    <customShpInfo spid="_x0000_s1148"/>
    <customShpInfo spid="_x0000_s1138"/>
    <customShpInfo spid="_x0000_s1150"/>
    <customShpInfo spid="_x0000_s1151"/>
    <customShpInfo spid="_x0000_s1153"/>
    <customShpInfo spid="_x0000_s1155"/>
    <customShpInfo spid="_x0000_s1154"/>
    <customShpInfo spid="_x0000_s1157"/>
    <customShpInfo spid="_x0000_s1156"/>
    <customShpInfo spid="_x0000_s1159"/>
    <customShpInfo spid="_x0000_s1158"/>
    <customShpInfo spid="_x0000_s1161"/>
    <customShpInfo spid="_x0000_s1160"/>
    <customShpInfo spid="_x0000_s1163"/>
    <customShpInfo spid="_x0000_s1164"/>
    <customShpInfo spid="_x0000_s1165"/>
    <customShpInfo spid="_x0000_s1162"/>
    <customShpInfo spid="_x0000_s1167"/>
    <customShpInfo spid="_x0000_s1168"/>
    <customShpInfo spid="_x0000_s1169"/>
    <customShpInfo spid="_x0000_s1166"/>
    <customShpInfo spid="_x0000_s1171"/>
    <customShpInfo spid="_x0000_s1172"/>
    <customShpInfo spid="_x0000_s1173"/>
    <customShpInfo spid="_x0000_s1170"/>
    <customShpInfo spid="_x0000_s1152"/>
    <customShpInfo spid="_x0000_s1174"/>
    <customShpInfo spid="_x0000_s1176"/>
    <customShpInfo spid="_x0000_s1178"/>
    <customShpInfo spid="_x0000_s1177"/>
    <customShpInfo spid="_x0000_s1180"/>
    <customShpInfo spid="_x0000_s1181"/>
    <customShpInfo spid="_x0000_s1182"/>
    <customShpInfo spid="_x0000_s1179"/>
    <customShpInfo spid="_x0000_s1184"/>
    <customShpInfo spid="_x0000_s1185"/>
    <customShpInfo spid="_x0000_s1186"/>
    <customShpInfo spid="_x0000_s1183"/>
    <customShpInfo spid="_x0000_s1175"/>
    <customShpInfo spid="_x0000_s1189"/>
    <customShpInfo spid="_x0000_s1188"/>
    <customShpInfo spid="_x0000_s1191"/>
    <customShpInfo spid="_x0000_s1190"/>
    <customShpInfo spid="_x0000_s1193"/>
    <customShpInfo spid="_x0000_s1192"/>
    <customShpInfo spid="_x0000_s1187"/>
    <customShpInfo spid="_x0000_s1194"/>
    <customShpInfo spid="_x0000_s1196"/>
    <customShpInfo spid="_x0000_s1198"/>
    <customShpInfo spid="_x0000_s1197"/>
    <customShpInfo spid="_x0000_s1200"/>
    <customShpInfo spid="_x0000_s1201"/>
    <customShpInfo spid="_x0000_s1202"/>
    <customShpInfo spid="_x0000_s1199"/>
    <customShpInfo spid="_x0000_s1204"/>
    <customShpInfo spid="_x0000_s1205"/>
    <customShpInfo spid="_x0000_s1206"/>
    <customShpInfo spid="_x0000_s1203"/>
    <customShpInfo spid="_x0000_s1195"/>
    <customShpInfo spid="_x0000_s1209"/>
    <customShpInfo spid="_x0000_s1208"/>
    <customShpInfo spid="_x0000_s1211"/>
    <customShpInfo spid="_x0000_s1210"/>
    <customShpInfo spid="_x0000_s1213"/>
    <customShpInfo spid="_x0000_s1212"/>
    <customShpInfo spid="_x0000_s1207"/>
    <customShpInfo spid="_x0000_s1216"/>
    <customShpInfo spid="_x0000_s1215"/>
    <customShpInfo spid="_x0000_s1218"/>
    <customShpInfo spid="_x0000_s1217"/>
    <customShpInfo spid="_x0000_s1220"/>
    <customShpInfo spid="_x0000_s1219"/>
    <customShpInfo spid="_x0000_s1214"/>
    <customShpInfo spid="_x0000_s1221"/>
    <customShpInfo spid="_x0000_s1224"/>
    <customShpInfo spid="_x0000_s1225"/>
    <customShpInfo spid="_x0000_s1223"/>
    <customShpInfo spid="_x0000_s1227"/>
    <customShpInfo spid="_x0000_s1226"/>
    <customShpInfo spid="_x0000_s1229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28"/>
    <customShpInfo spid="_x0000_s1237"/>
    <customShpInfo spid="_x0000_s1238"/>
    <customShpInfo spid="_x0000_s1239"/>
    <customShpInfo spid="_x0000_s1240"/>
    <customShpInfo spid="_x0000_s1241"/>
    <customShpInfo spid="_x0000_s1242"/>
    <customShpInfo spid="_x0000_s1243"/>
    <customShpInfo spid="_x0000_s1236"/>
    <customShpInfo spid="_x0000_s1245"/>
    <customShpInfo spid="_x0000_s1246"/>
    <customShpInfo spid="_x0000_s1247"/>
    <customShpInfo spid="_x0000_s1248"/>
    <customShpInfo spid="_x0000_s1249"/>
    <customShpInfo spid="_x0000_s1250"/>
    <customShpInfo spid="_x0000_s1251"/>
    <customShpInfo spid="_x0000_s1244"/>
    <customShpInfo spid="_x0000_s1253"/>
    <customShpInfo spid="_x0000_s1254"/>
    <customShpInfo spid="_x0000_s1255"/>
    <customShpInfo spid="_x0000_s1256"/>
    <customShpInfo spid="_x0000_s1257"/>
    <customShpInfo spid="_x0000_s1258"/>
    <customShpInfo spid="_x0000_s1259"/>
    <customShpInfo spid="_x0000_s1252"/>
    <customShpInfo spid="_x0000_s1222"/>
    <customShpInfo spid="_x0000_s1260"/>
    <customShpInfo spid="_x0000_s1263"/>
    <customShpInfo spid="_x0000_s1264"/>
    <customShpInfo spid="_x0000_s1262"/>
    <customShpInfo spid="_x0000_s1266"/>
    <customShpInfo spid="_x0000_s1265"/>
    <customShpInfo spid="_x0000_s1268"/>
    <customShpInfo spid="_x0000_s1267"/>
    <customShpInfo spid="_x0000_s1270"/>
    <customShpInfo spid="_x0000_s1269"/>
    <customShpInfo spid="_x0000_s1261"/>
    <customShpInfo spid="_x0000_s1271"/>
    <customShpInfo spid="_x0000_s1273"/>
    <customShpInfo spid="_x0000_s1275"/>
    <customShpInfo spid="_x0000_s1274"/>
    <customShpInfo spid="_x0000_s1277"/>
    <customShpInfo spid="_x0000_s1276"/>
    <customShpInfo spid="_x0000_s1279"/>
    <customShpInfo spid="_x0000_s1278"/>
    <customShpInfo spid="_x0000_s1281"/>
    <customShpInfo spid="_x0000_s1280"/>
    <customShpInfo spid="_x0000_s1272"/>
    <customShpInfo spid="_x0000_s1282"/>
    <customShpInfo spid="_x0000_s1284"/>
    <customShpInfo spid="_x0000_s1286"/>
    <customShpInfo spid="_x0000_s1285"/>
    <customShpInfo spid="_x0000_s1288"/>
    <customShpInfo spid="_x0000_s1287"/>
    <customShpInfo spid="_x0000_s1290"/>
    <customShpInfo spid="_x0000_s1289"/>
    <customShpInfo spid="_x0000_s1292"/>
    <customShpInfo spid="_x0000_s1291"/>
    <customShpInfo spid="_x0000_s1283"/>
    <customShpInfo spid="_x0000_s1293"/>
    <customShpInfo spid="_x0000_s1295"/>
    <customShpInfo spid="_x0000_s1297"/>
    <customShpInfo spid="_x0000_s1296"/>
    <customShpInfo spid="_x0000_s1299"/>
    <customShpInfo spid="_x0000_s1298"/>
    <customShpInfo spid="_x0000_s1301"/>
    <customShpInfo spid="_x0000_s1300"/>
    <customShpInfo spid="_x0000_s1303"/>
    <customShpInfo spid="_x0000_s1302"/>
    <customShpInfo spid="_x0000_s1294"/>
    <customShpInfo spid="_x0000_s1304"/>
    <customShpInfo spid="_x0000_s1306"/>
    <customShpInfo spid="_x0000_s1308"/>
    <customShpInfo spid="_x0000_s1307"/>
    <customShpInfo spid="_x0000_s1310"/>
    <customShpInfo spid="_x0000_s1309"/>
    <customShpInfo spid="_x0000_s1312"/>
    <customShpInfo spid="_x0000_s1311"/>
    <customShpInfo spid="_x0000_s1314"/>
    <customShpInfo spid="_x0000_s1313"/>
    <customShpInfo spid="_x0000_s130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ScaleCrop>false</ScaleCrop>
  <LinksUpToDate>false</LinksUpToDate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2022-10-14T17:05:00Z</dcterms:created>
  <cp:lastModifiedBy>朱枫</cp:lastModifiedBy>
  <dcterms:modified xsi:type="dcterms:W3CDTF">2022-12-07T02:59:23Z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2022-10-14T00:00:00Z</vt:filetime>
  </property>
  <property fmtid="{D5CDD505-2E9C-101B-9397-08002B2CF9AE}" pid="3" name="Creator">
    <vt:lpwstr>WPS 演示</vt:lpwstr>
  </property>
  <property fmtid="{D5CDD505-2E9C-101B-9397-08002B2CF9AE}" pid="4" name="LastSaved">
    <vt:filetime>2022-10-14T00:00:00Z</vt:filetime>
  </property>
  <property fmtid="{D5CDD505-2E9C-101B-9397-08002B2CF9AE}" pid="5" name="KSOProductBuildVer">
    <vt:lpwstr>2052-11.1.0.12763</vt:lpwstr>
  </property>
  <property fmtid="{D5CDD505-2E9C-101B-9397-08002B2CF9AE}" pid="6" name="ICV">
    <vt:lpwstr>5FDBBB1D647C4F5DADB13287EA400AB7</vt:lpwstr>
  </property>
</Properties>
</file>